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D2" w:rsidRPr="00492723" w:rsidRDefault="00002CD2" w:rsidP="00C73CB7">
      <w:pPr>
        <w:pStyle w:val="NormalWeb"/>
        <w:spacing w:before="0" w:beforeAutospacing="0" w:after="0" w:afterAutospacing="0"/>
        <w:ind w:right="-241"/>
        <w:jc w:val="center"/>
        <w:rPr>
          <w:color w:val="000000"/>
          <w:sz w:val="26"/>
          <w:szCs w:val="26"/>
        </w:rPr>
      </w:pPr>
      <w:r w:rsidRPr="00492723">
        <w:rPr>
          <w:color w:val="000000"/>
          <w:sz w:val="26"/>
          <w:szCs w:val="26"/>
        </w:rPr>
        <w:t>Отчет о восхождении на пик Асан (4230 м)</w:t>
      </w:r>
      <w:r w:rsidRPr="00492723">
        <w:rPr>
          <w:color w:val="000000"/>
          <w:sz w:val="26"/>
          <w:szCs w:val="26"/>
        </w:rPr>
        <w:br/>
        <w:t>по  кф З стены, маршрут Альперина</w:t>
      </w:r>
      <w:r w:rsidRPr="00492723">
        <w:rPr>
          <w:color w:val="000000"/>
          <w:sz w:val="26"/>
          <w:szCs w:val="26"/>
        </w:rPr>
        <w:br/>
        <w:t>команды Альпклуба МГУ</w:t>
      </w:r>
    </w:p>
    <w:p w:rsidR="00002CD2" w:rsidRPr="00492723" w:rsidRDefault="00002CD2" w:rsidP="00C73CB7">
      <w:pPr>
        <w:pStyle w:val="NormalWeb"/>
        <w:spacing w:before="0" w:beforeAutospacing="0" w:after="0" w:afterAutospacing="0"/>
        <w:ind w:right="-241"/>
        <w:jc w:val="center"/>
      </w:pPr>
      <w:r w:rsidRPr="00492723">
        <w:rPr>
          <w:color w:val="000000"/>
          <w:sz w:val="26"/>
          <w:szCs w:val="26"/>
        </w:rPr>
        <w:t>В рамках Чемпионата Москвы по альпинизму</w:t>
      </w:r>
    </w:p>
    <w:p w:rsidR="00002CD2" w:rsidRPr="00492723" w:rsidRDefault="00002CD2" w:rsidP="00C73CB7">
      <w:pPr>
        <w:pStyle w:val="NormalWeb"/>
        <w:spacing w:before="0" w:beforeAutospacing="0" w:after="0" w:afterAutospacing="0"/>
        <w:ind w:right="-241"/>
        <w:jc w:val="center"/>
      </w:pPr>
      <w:r w:rsidRPr="00492723">
        <w:rPr>
          <w:color w:val="000000"/>
          <w:sz w:val="26"/>
          <w:szCs w:val="26"/>
        </w:rPr>
        <w:t>Каравшин, август 2012 г.</w:t>
      </w:r>
    </w:p>
    <w:p w:rsidR="00002CD2" w:rsidRPr="00271611" w:rsidRDefault="00002CD2" w:rsidP="00271611">
      <w:pPr>
        <w:spacing w:after="240"/>
        <w:rPr>
          <w:lang w:val="ru-RU"/>
        </w:rPr>
      </w:pPr>
      <w:r w:rsidRPr="00492723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  <w:r w:rsidRPr="00271611">
        <w:rPr>
          <w:lang w:val="ru-RU"/>
        </w:rPr>
        <w:br/>
      </w: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 Black" w:hAnsi="Arial Black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" w:hAnsi="Arial" w:cs="Arial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" w:hAnsi="Arial" w:cs="Arial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" w:hAnsi="Arial" w:cs="Arial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" w:hAnsi="Arial" w:cs="Arial"/>
          <w:color w:val="000000"/>
          <w:sz w:val="26"/>
          <w:szCs w:val="26"/>
        </w:rPr>
      </w:pPr>
    </w:p>
    <w:p w:rsidR="00002CD2" w:rsidRPr="00E41A81" w:rsidRDefault="00002CD2" w:rsidP="00271611">
      <w:pPr>
        <w:pStyle w:val="NormalWeb"/>
        <w:spacing w:before="0" w:beforeAutospacing="0" w:after="0" w:afterAutospacing="0"/>
        <w:ind w:right="-241"/>
        <w:jc w:val="center"/>
        <w:rPr>
          <w:rFonts w:ascii="Arial" w:hAnsi="Arial" w:cs="Arial"/>
          <w:color w:val="000000"/>
          <w:sz w:val="26"/>
          <w:szCs w:val="26"/>
        </w:rPr>
      </w:pPr>
    </w:p>
    <w:p w:rsidR="00002CD2" w:rsidRPr="00492723" w:rsidRDefault="00002CD2" w:rsidP="00271611">
      <w:pPr>
        <w:pStyle w:val="NormalWeb"/>
        <w:spacing w:before="0" w:beforeAutospacing="0" w:after="0" w:afterAutospacing="0"/>
        <w:ind w:right="-241"/>
        <w:jc w:val="center"/>
      </w:pPr>
      <w:r w:rsidRPr="00492723">
        <w:rPr>
          <w:color w:val="000000"/>
          <w:sz w:val="26"/>
          <w:szCs w:val="26"/>
        </w:rPr>
        <w:t>Москва 2012 г.</w:t>
      </w:r>
    </w:p>
    <w:p w:rsidR="00002CD2" w:rsidRPr="005A06A6" w:rsidRDefault="00002CD2" w:rsidP="00271611">
      <w:pPr>
        <w:rPr>
          <w:lang w:val="ru-RU"/>
        </w:rPr>
      </w:pPr>
    </w:p>
    <w:p w:rsidR="00002CD2" w:rsidRDefault="00002CD2" w:rsidP="0027161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</w:p>
    <w:p w:rsidR="00002CD2" w:rsidRDefault="00002CD2" w:rsidP="0027161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</w:p>
    <w:p w:rsidR="00002CD2" w:rsidRPr="00B30DC2" w:rsidRDefault="00002CD2" w:rsidP="00271611">
      <w:pPr>
        <w:pStyle w:val="NormalWeb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B30DC2">
        <w:rPr>
          <w:b/>
          <w:i/>
          <w:color w:val="000000"/>
          <w:sz w:val="28"/>
          <w:szCs w:val="28"/>
        </w:rPr>
        <w:t>ПАСПОРТ ВОСХОЖДЕНИЯ</w:t>
      </w:r>
    </w:p>
    <w:p w:rsidR="00002CD2" w:rsidRPr="00BA5377" w:rsidRDefault="00002CD2" w:rsidP="00B81E34">
      <w:pPr>
        <w:numPr>
          <w:ilvl w:val="0"/>
          <w:numId w:val="1"/>
        </w:numPr>
        <w:spacing w:before="100" w:beforeAutospacing="1" w:after="100" w:afterAutospacing="1"/>
        <w:ind w:left="388" w:hanging="388"/>
        <w:textAlignment w:val="baseline"/>
      </w:pPr>
      <w:r w:rsidRPr="00BA5377">
        <w:rPr>
          <w:lang w:val="ru-RU"/>
        </w:rPr>
        <w:t>Класс технический</w:t>
      </w:r>
    </w:p>
    <w:p w:rsidR="00002CD2" w:rsidRPr="00BA5377" w:rsidRDefault="00002CD2" w:rsidP="00B81E34">
      <w:pPr>
        <w:numPr>
          <w:ilvl w:val="0"/>
          <w:numId w:val="1"/>
        </w:numPr>
        <w:spacing w:before="100" w:beforeAutospacing="1" w:after="100" w:afterAutospacing="1"/>
        <w:ind w:left="388" w:hanging="388"/>
        <w:textAlignment w:val="baseline"/>
      </w:pPr>
      <w:r w:rsidRPr="00BA5377">
        <w:t>Памиро-Алай, ущелье Каравшин</w:t>
      </w:r>
    </w:p>
    <w:p w:rsidR="00002CD2" w:rsidRPr="00BA5377" w:rsidRDefault="00002CD2" w:rsidP="00B81E34">
      <w:pPr>
        <w:numPr>
          <w:ilvl w:val="0"/>
          <w:numId w:val="1"/>
        </w:numPr>
        <w:spacing w:before="100" w:beforeAutospacing="1" w:after="100" w:afterAutospacing="1"/>
        <w:ind w:left="388" w:hanging="388"/>
        <w:textAlignment w:val="baseline"/>
        <w:rPr>
          <w:lang w:val="ru-RU"/>
        </w:rPr>
      </w:pPr>
      <w:r w:rsidRPr="00BA5377">
        <w:rPr>
          <w:lang w:val="ru-RU"/>
        </w:rPr>
        <w:t>пик Асан (4230 м), по З контрфорсу СЗ стены, маршрут Альперина.</w:t>
      </w:r>
    </w:p>
    <w:p w:rsidR="00002CD2" w:rsidRPr="00F27D62" w:rsidRDefault="00002CD2" w:rsidP="00B81E34">
      <w:pPr>
        <w:numPr>
          <w:ilvl w:val="0"/>
          <w:numId w:val="1"/>
        </w:numPr>
        <w:spacing w:before="100" w:beforeAutospacing="1" w:after="100" w:afterAutospacing="1"/>
        <w:ind w:left="388" w:hanging="388"/>
        <w:textAlignment w:val="baseline"/>
      </w:pPr>
      <w:r w:rsidRPr="00F27D62">
        <w:rPr>
          <w:lang w:val="ru-RU"/>
        </w:rPr>
        <w:t>5Б</w:t>
      </w:r>
      <w:r w:rsidRPr="00F27D62">
        <w:t xml:space="preserve"> кат. сл.</w:t>
      </w:r>
    </w:p>
    <w:p w:rsidR="00002CD2" w:rsidRPr="009C3287" w:rsidRDefault="00002CD2" w:rsidP="00B20C48">
      <w:pPr>
        <w:numPr>
          <w:ilvl w:val="0"/>
          <w:numId w:val="1"/>
        </w:numPr>
        <w:tabs>
          <w:tab w:val="left" w:pos="240"/>
        </w:tabs>
        <w:spacing w:before="100" w:beforeAutospacing="1" w:after="100" w:afterAutospacing="1"/>
        <w:ind w:hanging="720"/>
        <w:textAlignment w:val="baseline"/>
        <w:rPr>
          <w:color w:val="FF0000"/>
          <w:lang w:val="ru-RU"/>
        </w:rPr>
      </w:pPr>
      <w:r w:rsidRPr="00F27D62">
        <w:rPr>
          <w:lang w:val="ru-RU"/>
        </w:rPr>
        <w:t>П</w:t>
      </w:r>
      <w:r w:rsidRPr="00BA5377">
        <w:rPr>
          <w:lang w:val="ru-RU"/>
        </w:rPr>
        <w:t>ерепад высот маршрута: 850 м, протяженность маршрута 9</w:t>
      </w:r>
      <w:r>
        <w:rPr>
          <w:lang w:val="ru-RU"/>
        </w:rPr>
        <w:t>35</w:t>
      </w:r>
      <w:r w:rsidRPr="00BA5377">
        <w:rPr>
          <w:lang w:val="ru-RU"/>
        </w:rPr>
        <w:t xml:space="preserve"> м.</w:t>
      </w:r>
    </w:p>
    <w:p w:rsidR="00002CD2" w:rsidRPr="00597C90" w:rsidRDefault="00002CD2" w:rsidP="009C3287">
      <w:pPr>
        <w:spacing w:before="100" w:beforeAutospacing="1" w:after="100" w:afterAutospacing="1"/>
        <w:ind w:firstLine="708"/>
        <w:textAlignment w:val="baseline"/>
        <w:rPr>
          <w:lang w:val="ru-RU"/>
        </w:rPr>
      </w:pPr>
      <w:r w:rsidRPr="00C63588">
        <w:rPr>
          <w:lang w:val="ru-RU"/>
        </w:rPr>
        <w:t>-</w:t>
      </w:r>
      <w:r>
        <w:rPr>
          <w:lang w:val="ru-RU"/>
        </w:rPr>
        <w:t xml:space="preserve">протяженность участков  </w:t>
      </w:r>
      <w:r>
        <w:rPr>
          <w:lang w:val="en-GB"/>
        </w:rPr>
        <w:t>II</w:t>
      </w:r>
      <w:r w:rsidRPr="00F27D62">
        <w:rPr>
          <w:lang w:val="ru-RU"/>
        </w:rPr>
        <w:t xml:space="preserve"> кат сл</w:t>
      </w:r>
      <w:r w:rsidRPr="00597C90">
        <w:rPr>
          <w:lang w:val="ru-RU"/>
        </w:rPr>
        <w:t xml:space="preserve"> </w:t>
      </w:r>
      <w:r>
        <w:rPr>
          <w:lang w:val="ru-RU"/>
        </w:rPr>
        <w:t>–</w:t>
      </w:r>
      <w:r w:rsidRPr="00597C90">
        <w:rPr>
          <w:lang w:val="ru-RU"/>
        </w:rPr>
        <w:t xml:space="preserve"> </w:t>
      </w:r>
      <w:r>
        <w:rPr>
          <w:lang w:val="ru-RU"/>
        </w:rPr>
        <w:t>250 м</w:t>
      </w:r>
    </w:p>
    <w:p w:rsidR="00002CD2" w:rsidRPr="00266DDA" w:rsidRDefault="00002CD2" w:rsidP="009C3287">
      <w:pPr>
        <w:spacing w:before="100" w:beforeAutospacing="1" w:after="100" w:afterAutospacing="1"/>
        <w:ind w:firstLine="708"/>
        <w:textAlignment w:val="baseline"/>
        <w:rPr>
          <w:lang w:val="ru-RU"/>
        </w:rPr>
      </w:pPr>
      <w:r>
        <w:rPr>
          <w:lang w:val="ru-RU"/>
        </w:rPr>
        <w:t>-</w:t>
      </w:r>
      <w:r w:rsidRPr="009C3287">
        <w:rPr>
          <w:lang w:val="ru-RU"/>
        </w:rPr>
        <w:t xml:space="preserve">протяженность участков: </w:t>
      </w:r>
      <w:r>
        <w:rPr>
          <w:lang w:val="en-GB"/>
        </w:rPr>
        <w:t>III</w:t>
      </w:r>
      <w:r w:rsidRPr="00266DDA">
        <w:rPr>
          <w:lang w:val="ru-RU"/>
        </w:rPr>
        <w:t xml:space="preserve"> </w:t>
      </w:r>
      <w:r>
        <w:rPr>
          <w:lang w:val="ru-RU"/>
        </w:rPr>
        <w:t>кат.сл. – 120 м</w:t>
      </w:r>
    </w:p>
    <w:p w:rsidR="00002CD2" w:rsidRPr="00946543" w:rsidRDefault="00002CD2" w:rsidP="00266DDA">
      <w:pPr>
        <w:spacing w:before="100" w:beforeAutospacing="1" w:after="100" w:afterAutospacing="1"/>
        <w:ind w:firstLine="708"/>
        <w:textAlignment w:val="baseline"/>
        <w:rPr>
          <w:lang w:val="ru-RU"/>
        </w:rPr>
      </w:pPr>
      <w:r>
        <w:rPr>
          <w:lang w:val="ru-RU"/>
        </w:rPr>
        <w:t>-</w:t>
      </w:r>
      <w:r w:rsidRPr="009C3287">
        <w:rPr>
          <w:lang w:val="ru-RU"/>
        </w:rPr>
        <w:t xml:space="preserve">протяженность участков: </w:t>
      </w:r>
      <w:r>
        <w:rPr>
          <w:lang w:val="en-GB"/>
        </w:rPr>
        <w:t>IV</w:t>
      </w:r>
      <w:r w:rsidRPr="00946543">
        <w:rPr>
          <w:lang w:val="ru-RU"/>
        </w:rPr>
        <w:t xml:space="preserve"> </w:t>
      </w:r>
      <w:r>
        <w:rPr>
          <w:lang w:val="ru-RU"/>
        </w:rPr>
        <w:t>кат.сл. – 135 м</w:t>
      </w:r>
    </w:p>
    <w:p w:rsidR="00002CD2" w:rsidRPr="00266DDA" w:rsidRDefault="00002CD2" w:rsidP="00946543">
      <w:pPr>
        <w:spacing w:before="100" w:beforeAutospacing="1" w:after="100" w:afterAutospacing="1"/>
        <w:ind w:firstLine="708"/>
        <w:textAlignment w:val="baseline"/>
        <w:rPr>
          <w:lang w:val="ru-RU"/>
        </w:rPr>
      </w:pPr>
      <w:r>
        <w:rPr>
          <w:lang w:val="ru-RU"/>
        </w:rPr>
        <w:t>-</w:t>
      </w:r>
      <w:r w:rsidRPr="009C3287">
        <w:rPr>
          <w:lang w:val="ru-RU"/>
        </w:rPr>
        <w:t xml:space="preserve">протяженность участков: </w:t>
      </w:r>
      <w:r w:rsidRPr="009C3287">
        <w:t>V</w:t>
      </w:r>
      <w:r w:rsidRPr="009C3287">
        <w:rPr>
          <w:lang w:val="ru-RU"/>
        </w:rPr>
        <w:t xml:space="preserve"> кат. сл.</w:t>
      </w:r>
      <w:r>
        <w:rPr>
          <w:lang w:val="ru-RU"/>
        </w:rPr>
        <w:t xml:space="preserve"> </w:t>
      </w:r>
      <w:r w:rsidRPr="00597C90">
        <w:rPr>
          <w:lang w:val="ru-RU"/>
        </w:rPr>
        <w:t xml:space="preserve">- </w:t>
      </w:r>
      <w:r>
        <w:rPr>
          <w:lang w:val="ru-RU"/>
        </w:rPr>
        <w:t>400</w:t>
      </w:r>
      <w:r w:rsidRPr="00597C90">
        <w:rPr>
          <w:lang w:val="ru-RU"/>
        </w:rPr>
        <w:t xml:space="preserve"> м </w:t>
      </w:r>
    </w:p>
    <w:p w:rsidR="00002CD2" w:rsidRPr="00597C90" w:rsidRDefault="00002CD2" w:rsidP="009C3287">
      <w:pPr>
        <w:spacing w:before="100" w:beforeAutospacing="1" w:after="100" w:afterAutospacing="1"/>
        <w:ind w:firstLine="708"/>
        <w:textAlignment w:val="baseline"/>
        <w:rPr>
          <w:lang w:val="ru-RU"/>
        </w:rPr>
      </w:pPr>
      <w:r w:rsidRPr="00597C90">
        <w:rPr>
          <w:lang w:val="ru-RU"/>
        </w:rPr>
        <w:t xml:space="preserve">-протяженность участков: </w:t>
      </w:r>
      <w:r w:rsidRPr="00597C90">
        <w:t>VI</w:t>
      </w:r>
      <w:r>
        <w:rPr>
          <w:lang w:val="ru-RU"/>
        </w:rPr>
        <w:t xml:space="preserve"> кат сл. – 80</w:t>
      </w:r>
      <w:r w:rsidRPr="00597C90">
        <w:rPr>
          <w:lang w:val="ru-RU"/>
        </w:rPr>
        <w:t xml:space="preserve"> м.</w:t>
      </w:r>
    </w:p>
    <w:p w:rsidR="00002CD2" w:rsidRDefault="00002CD2" w:rsidP="009A7BAD">
      <w:pPr>
        <w:spacing w:before="100" w:beforeAutospacing="1" w:after="100" w:afterAutospacing="1"/>
        <w:ind w:firstLine="708"/>
        <w:textAlignment w:val="baseline"/>
        <w:rPr>
          <w:lang w:val="ru-RU"/>
        </w:rPr>
      </w:pPr>
      <w:r>
        <w:rPr>
          <w:lang w:val="ru-RU"/>
        </w:rPr>
        <w:t>-ИТО А1 – 65</w:t>
      </w:r>
      <w:r w:rsidRPr="00C63588">
        <w:rPr>
          <w:lang w:val="ru-RU"/>
        </w:rPr>
        <w:t xml:space="preserve"> м</w:t>
      </w:r>
    </w:p>
    <w:p w:rsidR="00002CD2" w:rsidRPr="00C63588" w:rsidRDefault="00002CD2" w:rsidP="005D60B6">
      <w:pPr>
        <w:spacing w:before="100" w:beforeAutospacing="1" w:after="100" w:afterAutospacing="1"/>
        <w:textAlignment w:val="baseline"/>
        <w:rPr>
          <w:lang w:val="ru-RU"/>
        </w:rPr>
      </w:pPr>
      <w:r>
        <w:rPr>
          <w:lang w:val="ru-RU"/>
        </w:rPr>
        <w:t>Характер маршрута - скальный</w:t>
      </w:r>
    </w:p>
    <w:p w:rsidR="00002CD2" w:rsidRPr="009A7BAD" w:rsidRDefault="00002CD2" w:rsidP="009A7BAD">
      <w:pPr>
        <w:spacing w:before="100" w:beforeAutospacing="1" w:after="100" w:afterAutospacing="1"/>
        <w:textAlignment w:val="baseline"/>
        <w:rPr>
          <w:lang w:val="ru-RU"/>
        </w:rPr>
      </w:pPr>
      <w:r w:rsidRPr="009A7BAD">
        <w:rPr>
          <w:lang w:val="ru-RU"/>
        </w:rPr>
        <w:t>Средняя крутизна маршрута - 65°.</w:t>
      </w:r>
    </w:p>
    <w:p w:rsidR="00002CD2" w:rsidRDefault="00002CD2" w:rsidP="009A7BAD">
      <w:pPr>
        <w:spacing w:before="100" w:beforeAutospacing="1" w:after="100" w:afterAutospacing="1"/>
        <w:textAlignment w:val="baseline"/>
        <w:rPr>
          <w:lang w:val="ru-RU"/>
        </w:rPr>
      </w:pPr>
      <w:r w:rsidRPr="009A7BAD">
        <w:rPr>
          <w:lang w:val="ru-RU"/>
        </w:rPr>
        <w:t>Средняя крутизна стенной части - 7</w:t>
      </w:r>
      <w:r>
        <w:rPr>
          <w:lang w:val="ru-RU"/>
        </w:rPr>
        <w:t>7</w:t>
      </w:r>
      <w:r w:rsidRPr="009A7BAD">
        <w:rPr>
          <w:lang w:val="ru-RU"/>
        </w:rPr>
        <w:t>°.</w:t>
      </w:r>
    </w:p>
    <w:p w:rsidR="00002CD2" w:rsidRDefault="00002CD2" w:rsidP="009A7BAD">
      <w:pPr>
        <w:spacing w:before="100" w:beforeAutospacing="1" w:after="100" w:afterAutospacing="1"/>
        <w:textAlignment w:val="baseline"/>
        <w:rPr>
          <w:lang w:val="ru-RU"/>
        </w:rPr>
      </w:pPr>
      <w:r>
        <w:rPr>
          <w:lang w:val="ru-RU"/>
        </w:rPr>
        <w:t>Использовано крючьев:</w:t>
      </w:r>
    </w:p>
    <w:p w:rsidR="00002CD2" w:rsidRDefault="00002CD2" w:rsidP="00DA665D">
      <w:pPr>
        <w:spacing w:before="100" w:beforeAutospacing="1" w:after="100" w:afterAutospacing="1"/>
        <w:ind w:left="2160" w:hanging="2160"/>
        <w:textAlignment w:val="baseline"/>
        <w:rPr>
          <w:lang w:val="ru-RU"/>
        </w:rPr>
      </w:pPr>
      <w:r>
        <w:rPr>
          <w:lang w:val="ru-RU"/>
        </w:rPr>
        <w:t xml:space="preserve">Скальных\Якорных   </w:t>
      </w:r>
      <w:r>
        <w:rPr>
          <w:lang w:val="ru-RU"/>
        </w:rPr>
        <w:tab/>
        <w:t xml:space="preserve">   Закладок\Фрэндов</w:t>
      </w:r>
      <w:r>
        <w:rPr>
          <w:lang w:val="ru-RU"/>
        </w:rPr>
        <w:tab/>
      </w:r>
      <w:r>
        <w:rPr>
          <w:lang w:val="ru-RU"/>
        </w:rPr>
        <w:tab/>
      </w:r>
      <w:r w:rsidRPr="00C95D79">
        <w:rPr>
          <w:lang w:val="ru-RU"/>
        </w:rPr>
        <w:tab/>
        <w:t xml:space="preserve">   </w:t>
      </w:r>
      <w:r>
        <w:rPr>
          <w:lang w:val="ru-RU"/>
        </w:rPr>
        <w:t>Шлямбурных</w:t>
      </w:r>
      <w:r w:rsidRPr="00C95D79">
        <w:rPr>
          <w:lang w:val="ru-RU"/>
        </w:rPr>
        <w:t>*</w:t>
      </w:r>
      <w:r>
        <w:rPr>
          <w:lang w:val="ru-RU"/>
        </w:rPr>
        <w:t xml:space="preserve"> </w:t>
      </w:r>
    </w:p>
    <w:p w:rsidR="00002CD2" w:rsidRPr="00C63588" w:rsidRDefault="00002CD2" w:rsidP="00C95D79">
      <w:pPr>
        <w:spacing w:before="100" w:beforeAutospacing="1" w:after="100" w:afterAutospacing="1"/>
        <w:ind w:left="1440" w:hanging="720"/>
        <w:textAlignment w:val="baseline"/>
        <w:rPr>
          <w:lang w:val="ru-RU"/>
        </w:rPr>
      </w:pPr>
      <w:r>
        <w:rPr>
          <w:lang w:val="ru-RU"/>
        </w:rPr>
        <w:t>15</w:t>
      </w:r>
      <w:r w:rsidRPr="00C63588">
        <w:rPr>
          <w:lang w:val="ru-RU"/>
        </w:rPr>
        <w:t>/2</w:t>
      </w:r>
      <w:r>
        <w:rPr>
          <w:lang w:val="ru-RU"/>
        </w:rPr>
        <w:t>*</w:t>
      </w:r>
      <w:r w:rsidRPr="00C95D79">
        <w:rPr>
          <w:lang w:val="ru-RU"/>
        </w:rPr>
        <w:tab/>
      </w:r>
      <w:r w:rsidRPr="00C95D79">
        <w:rPr>
          <w:lang w:val="ru-RU"/>
        </w:rPr>
        <w:tab/>
      </w:r>
      <w:r w:rsidRPr="00C95D79">
        <w:rPr>
          <w:lang w:val="ru-RU"/>
        </w:rPr>
        <w:tab/>
      </w:r>
      <w:r w:rsidRPr="00C95D79">
        <w:rPr>
          <w:lang w:val="ru-RU"/>
        </w:rPr>
        <w:tab/>
      </w:r>
      <w:r>
        <w:rPr>
          <w:lang w:val="ru-RU"/>
        </w:rPr>
        <w:t>220/15</w:t>
      </w:r>
      <w:r w:rsidRPr="00C63588">
        <w:rPr>
          <w:lang w:val="ru-RU"/>
        </w:rPr>
        <w:tab/>
      </w:r>
      <w:r>
        <w:rPr>
          <w:color w:val="FF0000"/>
          <w:lang w:val="ru-RU"/>
        </w:rPr>
        <w:tab/>
      </w:r>
      <w:r>
        <w:rPr>
          <w:color w:val="FF0000"/>
          <w:lang w:val="ru-RU"/>
        </w:rPr>
        <w:tab/>
      </w:r>
      <w:r>
        <w:rPr>
          <w:color w:val="FF0000"/>
          <w:lang w:val="ru-RU"/>
        </w:rPr>
        <w:tab/>
      </w:r>
      <w:r w:rsidRPr="00C63588">
        <w:rPr>
          <w:color w:val="FF0000"/>
          <w:lang w:val="ru-RU"/>
        </w:rPr>
        <w:tab/>
      </w:r>
      <w:r w:rsidRPr="005A06A6">
        <w:rPr>
          <w:lang w:val="ru-RU"/>
        </w:rPr>
        <w:t>6</w:t>
      </w:r>
      <w:r w:rsidRPr="00C63588">
        <w:rPr>
          <w:lang w:val="ru-RU"/>
        </w:rPr>
        <w:t>/6</w:t>
      </w:r>
      <w:r>
        <w:rPr>
          <w:lang w:val="ru-RU"/>
        </w:rPr>
        <w:t>*</w:t>
      </w:r>
    </w:p>
    <w:p w:rsidR="00002CD2" w:rsidRPr="002B5F1C" w:rsidRDefault="00002CD2" w:rsidP="00CD417A">
      <w:pPr>
        <w:spacing w:before="100" w:beforeAutospacing="1" w:after="100" w:afterAutospacing="1"/>
        <w:ind w:left="1440" w:hanging="1440"/>
        <w:textAlignment w:val="baseline"/>
        <w:rPr>
          <w:lang w:val="ru-RU"/>
        </w:rPr>
      </w:pPr>
      <w:r w:rsidRPr="00C95D79">
        <w:rPr>
          <w:lang w:val="ru-RU"/>
        </w:rPr>
        <w:t>*</w:t>
      </w:r>
      <w:r>
        <w:rPr>
          <w:lang w:val="ru-RU"/>
        </w:rPr>
        <w:t>забитых ранее</w:t>
      </w:r>
    </w:p>
    <w:p w:rsidR="00002CD2" w:rsidRDefault="00002CD2" w:rsidP="00B81E34">
      <w:pPr>
        <w:numPr>
          <w:ilvl w:val="0"/>
          <w:numId w:val="3"/>
        </w:numPr>
        <w:spacing w:before="100" w:beforeAutospacing="1" w:after="100" w:afterAutospacing="1"/>
        <w:ind w:left="388" w:hanging="388"/>
        <w:textAlignment w:val="baseline"/>
        <w:rPr>
          <w:lang w:val="ru-RU"/>
        </w:rPr>
      </w:pPr>
      <w:r>
        <w:rPr>
          <w:lang w:val="ru-RU"/>
        </w:rPr>
        <w:t>Ходовых часов команды: 32 часа на обработку и подъем до вершины</w:t>
      </w:r>
    </w:p>
    <w:p w:rsidR="00002CD2" w:rsidRDefault="00002CD2" w:rsidP="00B81E34">
      <w:pPr>
        <w:numPr>
          <w:ilvl w:val="0"/>
          <w:numId w:val="3"/>
        </w:numPr>
        <w:spacing w:before="100" w:beforeAutospacing="1" w:after="100" w:afterAutospacing="1"/>
        <w:ind w:left="388" w:hanging="388"/>
        <w:textAlignment w:val="baseline"/>
        <w:rPr>
          <w:lang w:val="ru-RU"/>
        </w:rPr>
      </w:pPr>
      <w:r>
        <w:rPr>
          <w:lang w:val="ru-RU"/>
        </w:rPr>
        <w:t>Ночевки: лежачие штатные на полках</w:t>
      </w:r>
    </w:p>
    <w:p w:rsidR="00002CD2" w:rsidRPr="00B81E34" w:rsidRDefault="00002CD2" w:rsidP="00B81E34">
      <w:pPr>
        <w:numPr>
          <w:ilvl w:val="0"/>
          <w:numId w:val="3"/>
        </w:numPr>
        <w:spacing w:before="100" w:beforeAutospacing="1" w:after="100" w:afterAutospacing="1"/>
        <w:ind w:left="388" w:hanging="388"/>
        <w:textAlignment w:val="baseline"/>
        <w:rPr>
          <w:lang w:val="ru-RU"/>
        </w:rPr>
      </w:pPr>
      <w:r w:rsidRPr="00B81E34">
        <w:rPr>
          <w:lang w:val="ru-RU"/>
        </w:rPr>
        <w:t>Руководитель: Михайлова Мария Николаевна – 1 р.</w:t>
      </w:r>
    </w:p>
    <w:p w:rsidR="00002CD2" w:rsidRDefault="00002CD2" w:rsidP="005218C1">
      <w:pPr>
        <w:spacing w:before="100" w:beforeAutospacing="1" w:after="100" w:afterAutospacing="1"/>
        <w:ind w:firstLine="360"/>
        <w:textAlignment w:val="baseline"/>
        <w:rPr>
          <w:lang w:val="ru-RU"/>
        </w:rPr>
      </w:pPr>
      <w:r w:rsidRPr="005218C1">
        <w:rPr>
          <w:lang w:val="ru-RU"/>
        </w:rPr>
        <w:t>Участники:</w:t>
      </w:r>
    </w:p>
    <w:p w:rsidR="00002CD2" w:rsidRDefault="00002CD2" w:rsidP="005218C1">
      <w:pPr>
        <w:spacing w:before="100" w:beforeAutospacing="1" w:after="100" w:afterAutospacing="1"/>
        <w:ind w:firstLine="360"/>
        <w:textAlignment w:val="baseline"/>
        <w:rPr>
          <w:lang w:val="ru-RU"/>
        </w:rPr>
      </w:pPr>
      <w:r>
        <w:rPr>
          <w:lang w:val="ru-RU"/>
        </w:rPr>
        <w:t>Баданова Елена Иннокентьевна – 1 р.</w:t>
      </w:r>
    </w:p>
    <w:p w:rsidR="00002CD2" w:rsidRDefault="00002CD2" w:rsidP="005218C1">
      <w:pPr>
        <w:spacing w:before="100" w:beforeAutospacing="1" w:after="100" w:afterAutospacing="1"/>
        <w:ind w:left="28" w:firstLine="360"/>
        <w:textAlignment w:val="baseline"/>
        <w:rPr>
          <w:lang w:val="ru-RU"/>
        </w:rPr>
      </w:pPr>
      <w:r>
        <w:rPr>
          <w:lang w:val="ru-RU"/>
        </w:rPr>
        <w:t>Городецкая Ольга Александровна – 1 р.</w:t>
      </w:r>
    </w:p>
    <w:p w:rsidR="00002CD2" w:rsidRDefault="00002CD2" w:rsidP="005218C1">
      <w:pPr>
        <w:spacing w:before="100" w:beforeAutospacing="1" w:after="100" w:afterAutospacing="1"/>
        <w:ind w:left="28" w:firstLine="360"/>
        <w:textAlignment w:val="baseline"/>
        <w:rPr>
          <w:lang w:val="ru-RU"/>
        </w:rPr>
      </w:pPr>
      <w:r>
        <w:rPr>
          <w:lang w:val="ru-RU"/>
        </w:rPr>
        <w:t>Смайкина Светлана Владимировна - МС</w:t>
      </w:r>
    </w:p>
    <w:p w:rsidR="00002CD2" w:rsidRPr="00DF460F" w:rsidRDefault="00002CD2" w:rsidP="005218C1">
      <w:pPr>
        <w:spacing w:before="100" w:beforeAutospacing="1" w:after="100" w:afterAutospacing="1"/>
        <w:ind w:left="28" w:firstLine="360"/>
        <w:textAlignment w:val="baseline"/>
        <w:rPr>
          <w:lang w:val="ru-RU"/>
        </w:rPr>
      </w:pPr>
      <w:r w:rsidRPr="00DF460F">
        <w:rPr>
          <w:lang w:val="ru-RU"/>
        </w:rPr>
        <w:t xml:space="preserve">Тренер: </w:t>
      </w:r>
      <w:r>
        <w:rPr>
          <w:lang w:val="ru-RU"/>
        </w:rPr>
        <w:t>Савельев Игорь Борисович</w:t>
      </w:r>
      <w:r w:rsidRPr="00DF460F">
        <w:rPr>
          <w:lang w:val="ru-RU"/>
        </w:rPr>
        <w:t xml:space="preserve"> - МС</w:t>
      </w:r>
    </w:p>
    <w:p w:rsidR="00002CD2" w:rsidRPr="00AA67F6" w:rsidRDefault="00002CD2" w:rsidP="008F562C">
      <w:pPr>
        <w:numPr>
          <w:ilvl w:val="0"/>
          <w:numId w:val="4"/>
        </w:numPr>
        <w:spacing w:before="100" w:beforeAutospacing="1" w:after="100" w:afterAutospacing="1"/>
        <w:ind w:left="388" w:hanging="360"/>
        <w:textAlignment w:val="baseline"/>
        <w:rPr>
          <w:lang w:val="ru-RU"/>
        </w:rPr>
      </w:pPr>
      <w:r w:rsidRPr="00AA67F6">
        <w:rPr>
          <w:lang w:val="ru-RU"/>
        </w:rPr>
        <w:t>Выход из БЛ: 2 августа 2012 г.</w:t>
      </w:r>
    </w:p>
    <w:p w:rsidR="00002CD2" w:rsidRPr="00AA67F6" w:rsidRDefault="00002CD2" w:rsidP="00AA67F6">
      <w:pPr>
        <w:spacing w:before="100" w:beforeAutospacing="1" w:after="100" w:afterAutospacing="1"/>
        <w:ind w:left="388"/>
        <w:textAlignment w:val="baseline"/>
        <w:rPr>
          <w:lang w:val="ru-RU"/>
        </w:rPr>
      </w:pPr>
      <w:r w:rsidRPr="00AA67F6">
        <w:rPr>
          <w:lang w:val="ru-RU"/>
        </w:rPr>
        <w:t>Подход под маршрут: 3 августа 2012 г.</w:t>
      </w:r>
    </w:p>
    <w:p w:rsidR="00002CD2" w:rsidRPr="00AA67F6" w:rsidRDefault="00002CD2" w:rsidP="008F562C">
      <w:pPr>
        <w:spacing w:before="100" w:beforeAutospacing="1" w:after="100" w:afterAutospacing="1"/>
        <w:ind w:left="388"/>
        <w:textAlignment w:val="baseline"/>
        <w:rPr>
          <w:lang w:val="ru-RU"/>
        </w:rPr>
      </w:pPr>
      <w:r w:rsidRPr="00AA67F6">
        <w:rPr>
          <w:lang w:val="ru-RU"/>
        </w:rPr>
        <w:t>Обработка: 4 августа 2012 г.</w:t>
      </w:r>
    </w:p>
    <w:p w:rsidR="00002CD2" w:rsidRDefault="00002CD2" w:rsidP="008F562C">
      <w:pPr>
        <w:spacing w:before="100" w:beforeAutospacing="1" w:after="100" w:afterAutospacing="1"/>
        <w:ind w:left="28" w:firstLine="360"/>
        <w:textAlignment w:val="baseline"/>
        <w:rPr>
          <w:lang w:val="ru-RU"/>
        </w:rPr>
      </w:pPr>
      <w:r w:rsidRPr="00AA67F6">
        <w:rPr>
          <w:lang w:val="ru-RU"/>
        </w:rPr>
        <w:t>Выход на вершину: 12:00,  7 августа 2012</w:t>
      </w:r>
    </w:p>
    <w:p w:rsidR="00002CD2" w:rsidRPr="005D60B6" w:rsidRDefault="00002CD2" w:rsidP="005D60B6">
      <w:pPr>
        <w:spacing w:before="100" w:beforeAutospacing="1" w:after="100" w:afterAutospacing="1"/>
        <w:ind w:left="28" w:firstLine="360"/>
        <w:jc w:val="center"/>
        <w:textAlignment w:val="baseline"/>
        <w:rPr>
          <w:b/>
          <w:i/>
          <w:sz w:val="28"/>
          <w:szCs w:val="28"/>
          <w:lang w:val="ru-RU"/>
        </w:rPr>
      </w:pPr>
      <w:r w:rsidRPr="005D60B6">
        <w:rPr>
          <w:b/>
          <w:i/>
          <w:sz w:val="28"/>
          <w:szCs w:val="28"/>
          <w:lang w:val="ru-RU"/>
        </w:rPr>
        <w:t>Карта-схема рай</w:t>
      </w:r>
      <w:bookmarkStart w:id="0" w:name="_GoBack"/>
      <w:bookmarkEnd w:id="0"/>
      <w:r w:rsidRPr="005D60B6">
        <w:rPr>
          <w:b/>
          <w:i/>
          <w:sz w:val="28"/>
          <w:szCs w:val="28"/>
          <w:lang w:val="ru-RU"/>
        </w:rPr>
        <w:t>она</w:t>
      </w:r>
    </w:p>
    <w:p w:rsidR="00002CD2" w:rsidRPr="00BA5377" w:rsidRDefault="00002CD2" w:rsidP="00BC5DEA">
      <w:pPr>
        <w:spacing w:before="100" w:beforeAutospacing="1" w:after="100" w:afterAutospacing="1"/>
        <w:ind w:left="28" w:firstLine="1390"/>
        <w:textAlignment w:val="baseline"/>
        <w:rPr>
          <w:color w:val="FF0000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84pt;height:313.5pt">
            <v:imagedata r:id="rId5" r:href="rId6"/>
          </v:shape>
        </w:pict>
      </w:r>
    </w:p>
    <w:p w:rsidR="00002CD2" w:rsidRPr="005D60B6" w:rsidRDefault="00002CD2" w:rsidP="008B5DAD">
      <w:pPr>
        <w:pStyle w:val="NormalWeb"/>
        <w:spacing w:before="0" w:beforeAutospacing="0" w:after="0" w:afterAutospacing="0"/>
        <w:ind w:left="-360"/>
        <w:jc w:val="center"/>
        <w:rPr>
          <w:sz w:val="16"/>
          <w:szCs w:val="16"/>
        </w:rPr>
      </w:pPr>
      <w:r w:rsidRPr="005D60B6">
        <w:rPr>
          <w:sz w:val="16"/>
          <w:szCs w:val="16"/>
        </w:rPr>
        <w:t>Фото взято из отчета А.Иванова</w:t>
      </w:r>
      <w:r>
        <w:rPr>
          <w:sz w:val="16"/>
          <w:szCs w:val="16"/>
        </w:rPr>
        <w:t xml:space="preserve"> 2007г</w:t>
      </w:r>
    </w:p>
    <w:p w:rsidR="00002CD2" w:rsidRDefault="00002CD2" w:rsidP="00EC0F20">
      <w:pPr>
        <w:spacing w:before="100" w:beforeAutospacing="1" w:after="100" w:afterAutospacing="1"/>
        <w:ind w:left="28" w:hanging="28"/>
        <w:jc w:val="center"/>
        <w:textAlignment w:val="baseline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Панорама района</w:t>
      </w:r>
    </w:p>
    <w:p w:rsidR="00002CD2" w:rsidRDefault="00002CD2" w:rsidP="00EC0F20">
      <w:pPr>
        <w:spacing w:before="100" w:beforeAutospacing="1" w:after="100" w:afterAutospacing="1"/>
        <w:ind w:left="28" w:hanging="28"/>
        <w:jc w:val="center"/>
        <w:textAlignment w:val="baseline"/>
        <w:rPr>
          <w:color w:val="FF0000"/>
        </w:rPr>
      </w:pPr>
      <w:r w:rsidRPr="00EF15F3">
        <w:rPr>
          <w:color w:val="FF0000"/>
        </w:rPr>
        <w:pict>
          <v:shape id="_x0000_i1026" type="#_x0000_t75" style="width:346.5pt;height:324.75pt">
            <v:imagedata r:id="rId7" o:title=""/>
          </v:shape>
        </w:pict>
      </w:r>
    </w:p>
    <w:p w:rsidR="00002CD2" w:rsidRPr="005D60B6" w:rsidRDefault="00002CD2" w:rsidP="008B5DAD">
      <w:pPr>
        <w:pStyle w:val="NormalWeb"/>
        <w:spacing w:before="0" w:beforeAutospacing="0" w:after="0" w:afterAutospacing="0"/>
        <w:ind w:left="-360"/>
        <w:jc w:val="center"/>
        <w:rPr>
          <w:sz w:val="16"/>
          <w:szCs w:val="16"/>
        </w:rPr>
      </w:pPr>
      <w:r w:rsidRPr="005D60B6">
        <w:rPr>
          <w:sz w:val="16"/>
          <w:szCs w:val="16"/>
        </w:rPr>
        <w:t>Фото взято из отчета А.Иванова</w:t>
      </w:r>
      <w:r>
        <w:rPr>
          <w:sz w:val="16"/>
          <w:szCs w:val="16"/>
        </w:rPr>
        <w:t xml:space="preserve"> 2007г</w:t>
      </w:r>
    </w:p>
    <w:p w:rsidR="00002CD2" w:rsidRDefault="00002CD2" w:rsidP="00AF0604">
      <w:pPr>
        <w:spacing w:before="100" w:beforeAutospacing="1" w:after="100" w:afterAutospacing="1"/>
        <w:ind w:left="28" w:hanging="28"/>
        <w:jc w:val="center"/>
        <w:textAlignment w:val="baseline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Техническое фото маршрута</w:t>
      </w:r>
    </w:p>
    <w:p w:rsidR="00002CD2" w:rsidRDefault="00002CD2" w:rsidP="00AF0604">
      <w:pPr>
        <w:spacing w:before="100" w:beforeAutospacing="1" w:after="100" w:afterAutospacing="1"/>
        <w:ind w:left="28" w:hanging="28"/>
        <w:jc w:val="center"/>
        <w:textAlignment w:val="baseline"/>
        <w:rPr>
          <w:b/>
          <w:i/>
          <w:sz w:val="28"/>
          <w:szCs w:val="28"/>
          <w:lang w:val="ru-RU"/>
        </w:rPr>
      </w:pPr>
    </w:p>
    <w:p w:rsidR="00002CD2" w:rsidRDefault="00002CD2" w:rsidP="00BC5DEA">
      <w:pPr>
        <w:spacing w:before="100" w:beforeAutospacing="1" w:after="100" w:afterAutospacing="1"/>
        <w:ind w:left="28" w:hanging="28"/>
        <w:jc w:val="center"/>
        <w:textAlignment w:val="baseline"/>
        <w:rPr>
          <w:b/>
          <w:i/>
          <w:sz w:val="28"/>
          <w:szCs w:val="28"/>
          <w:lang w:val="ru-RU"/>
        </w:rPr>
      </w:pPr>
      <w:r w:rsidRPr="00EF15F3">
        <w:rPr>
          <w:b/>
          <w:i/>
          <w:sz w:val="28"/>
          <w:szCs w:val="28"/>
          <w:lang w:val="ru-RU"/>
        </w:rPr>
        <w:pict>
          <v:shape id="_x0000_i1027" type="#_x0000_t75" style="width:465pt;height:666pt">
            <v:imagedata r:id="rId8" o:title=""/>
          </v:shape>
        </w:pict>
      </w:r>
    </w:p>
    <w:p w:rsidR="00002CD2" w:rsidRPr="00EC0F20" w:rsidRDefault="00002CD2" w:rsidP="00BC5DEA">
      <w:pPr>
        <w:spacing w:before="100" w:beforeAutospacing="1" w:after="100" w:afterAutospacing="1"/>
        <w:ind w:left="28" w:hanging="28"/>
        <w:jc w:val="center"/>
        <w:textAlignment w:val="baseline"/>
        <w:rPr>
          <w:b/>
          <w:i/>
          <w:sz w:val="28"/>
          <w:szCs w:val="28"/>
          <w:lang w:val="ru-RU"/>
        </w:rPr>
      </w:pPr>
      <w:r w:rsidRPr="00EC0F20">
        <w:rPr>
          <w:sz w:val="16"/>
          <w:szCs w:val="16"/>
          <w:lang w:val="ru-RU"/>
        </w:rPr>
        <w:t xml:space="preserve">Фото </w:t>
      </w:r>
      <w:r>
        <w:rPr>
          <w:sz w:val="16"/>
          <w:szCs w:val="16"/>
          <w:lang w:val="ru-RU"/>
        </w:rPr>
        <w:t>взято из отчета В.М.Альперина 1986</w:t>
      </w:r>
      <w:r w:rsidRPr="00EC0F20">
        <w:rPr>
          <w:sz w:val="16"/>
          <w:szCs w:val="16"/>
          <w:lang w:val="ru-RU"/>
        </w:rPr>
        <w:t>г</w:t>
      </w:r>
      <w:r>
        <w:rPr>
          <w:sz w:val="16"/>
          <w:szCs w:val="16"/>
          <w:lang w:val="ru-RU"/>
        </w:rPr>
        <w:t>.</w:t>
      </w:r>
    </w:p>
    <w:p w:rsidR="00002CD2" w:rsidRDefault="00002CD2" w:rsidP="00B13514">
      <w:pPr>
        <w:pStyle w:val="NormalWeb"/>
        <w:spacing w:before="0" w:beforeAutospacing="0" w:after="0" w:afterAutospacing="0"/>
        <w:ind w:left="-360"/>
        <w:jc w:val="center"/>
        <w:rPr>
          <w:b/>
          <w:i/>
          <w:sz w:val="28"/>
          <w:szCs w:val="28"/>
        </w:rPr>
      </w:pPr>
      <w:r w:rsidRPr="00B13514">
        <w:rPr>
          <w:b/>
          <w:i/>
          <w:sz w:val="28"/>
          <w:szCs w:val="28"/>
        </w:rPr>
        <w:t>Профиль маршрута по кф З стены на в.Асан:</w:t>
      </w:r>
    </w:p>
    <w:p w:rsidR="00002CD2" w:rsidRPr="00B13514" w:rsidRDefault="00002CD2" w:rsidP="00B13514">
      <w:pPr>
        <w:pStyle w:val="NormalWeb"/>
        <w:spacing w:before="0" w:beforeAutospacing="0" w:after="0" w:afterAutospacing="0"/>
        <w:ind w:left="-360"/>
        <w:jc w:val="center"/>
        <w:rPr>
          <w:b/>
          <w:i/>
          <w:sz w:val="28"/>
          <w:szCs w:val="28"/>
        </w:rPr>
      </w:pPr>
    </w:p>
    <w:p w:rsidR="00002CD2" w:rsidRPr="00B132F2" w:rsidRDefault="00002CD2" w:rsidP="00F249AF">
      <w:pPr>
        <w:pStyle w:val="NormalWeb"/>
        <w:spacing w:before="0" w:beforeAutospacing="0" w:after="0" w:afterAutospacing="0"/>
        <w:ind w:left="-360" w:firstLine="502"/>
      </w:pPr>
      <w:r>
        <w:pict>
          <v:shape id="_x0000_i1028" type="#_x0000_t75" style="width:471.75pt;height:448.5pt">
            <v:imagedata r:id="rId9" o:title=""/>
          </v:shape>
        </w:pict>
      </w:r>
    </w:p>
    <w:p w:rsidR="00002CD2" w:rsidRPr="00BA5377" w:rsidRDefault="00002CD2" w:rsidP="00271611">
      <w:pPr>
        <w:pStyle w:val="NormalWeb"/>
        <w:spacing w:before="0" w:beforeAutospacing="0" w:after="0" w:afterAutospacing="0"/>
        <w:ind w:right="-185"/>
        <w:rPr>
          <w:color w:val="FF0000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</w:p>
    <w:p w:rsidR="00002CD2" w:rsidRPr="007C49EA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  <w:r w:rsidRPr="007C49EA">
        <w:rPr>
          <w:b/>
          <w:i/>
          <w:sz w:val="28"/>
          <w:szCs w:val="28"/>
        </w:rPr>
        <w:t>Технические и тактические действия команды</w:t>
      </w: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>
        <w:t>После прохождения командой в том же составе маршрута 5а категории сложности на в.Желтая Стена, группа была готова к восхождению 5Б категории сложности.</w:t>
      </w:r>
    </w:p>
    <w:p w:rsidR="00002CD2" w:rsidRDefault="00002CD2" w:rsidP="00B93E23">
      <w:pPr>
        <w:pStyle w:val="NormalWeb"/>
        <w:spacing w:before="0" w:beforeAutospacing="0" w:after="0" w:afterAutospacing="0"/>
        <w:ind w:firstLine="708"/>
      </w:pPr>
    </w:p>
    <w:p w:rsidR="00002CD2" w:rsidRPr="0052194A" w:rsidRDefault="00002CD2" w:rsidP="00B93E23">
      <w:pPr>
        <w:pStyle w:val="NormalWeb"/>
        <w:spacing w:before="0" w:beforeAutospacing="0" w:after="0" w:afterAutospacing="0"/>
        <w:ind w:firstLine="708"/>
      </w:pPr>
      <w:r>
        <w:t xml:space="preserve">Маршрут планировалось пройти </w:t>
      </w:r>
      <w:r w:rsidRPr="0052194A">
        <w:t>за 4 дня.</w:t>
      </w:r>
    </w:p>
    <w:p w:rsidR="00002CD2" w:rsidRDefault="00002CD2" w:rsidP="00B93E23">
      <w:pPr>
        <w:pStyle w:val="NormalWeb"/>
        <w:spacing w:before="0" w:beforeAutospacing="0" w:after="0" w:afterAutospacing="0"/>
        <w:ind w:firstLine="708"/>
      </w:pPr>
    </w:p>
    <w:p w:rsidR="00002CD2" w:rsidRDefault="00002CD2" w:rsidP="00B93E23">
      <w:pPr>
        <w:pStyle w:val="NormalWeb"/>
        <w:spacing w:before="0" w:beforeAutospacing="0" w:after="0" w:afterAutospacing="0"/>
        <w:ind w:firstLine="708"/>
      </w:pPr>
      <w:r w:rsidRPr="0052194A">
        <w:t xml:space="preserve">Продуктов и газа было взято с запасом с </w:t>
      </w:r>
      <w:r>
        <w:t>учетом нестабильных погодных условий.</w:t>
      </w: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>
        <w:t>Из базового лагеря выход был совершен вечером 2 августа, группа остановилась на подходе под маршрут в 21:00.</w:t>
      </w: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>
        <w:t>Группа подошла под маршрут 3 августа днем и остановилась на штатную ночевку.</w:t>
      </w: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 w:rsidRPr="00832B36">
        <w:t>3</w:t>
      </w:r>
      <w:r>
        <w:t xml:space="preserve"> августа группа не обрабатывала маршрут из-за погодных условий, </w:t>
      </w:r>
      <w:r w:rsidRPr="00832B36">
        <w:t>4</w:t>
      </w:r>
      <w:r>
        <w:t xml:space="preserve"> августа начали обработку около 10:00,  участки </w:t>
      </w:r>
      <w:r>
        <w:rPr>
          <w:lang w:val="fr-FR"/>
        </w:rPr>
        <w:t>R</w:t>
      </w:r>
      <w:r w:rsidRPr="007C49EA">
        <w:t>0-</w:t>
      </w:r>
      <w:r>
        <w:rPr>
          <w:lang w:val="fr-FR"/>
        </w:rPr>
        <w:t>R</w:t>
      </w:r>
      <w:r w:rsidRPr="007C49EA">
        <w:t>4</w:t>
      </w:r>
      <w:r>
        <w:rPr>
          <w:lang w:val="fr-FR"/>
        </w:rPr>
        <w:t> </w:t>
      </w:r>
      <w:r w:rsidRPr="007C49EA">
        <w:t xml:space="preserve">, </w:t>
      </w:r>
      <w:r>
        <w:t>спустились около 20:00.</w:t>
      </w:r>
    </w:p>
    <w:p w:rsidR="00002CD2" w:rsidRDefault="00002CD2" w:rsidP="003F42E5">
      <w:pPr>
        <w:pStyle w:val="NormalWeb"/>
        <w:spacing w:before="0" w:beforeAutospacing="0" w:after="0" w:afterAutospacing="0"/>
        <w:ind w:firstLine="708"/>
      </w:pPr>
    </w:p>
    <w:p w:rsidR="00002CD2" w:rsidRPr="00CD1070" w:rsidRDefault="00002CD2" w:rsidP="003F42E5">
      <w:pPr>
        <w:pStyle w:val="NormalWeb"/>
        <w:spacing w:before="0" w:beforeAutospacing="0" w:after="0" w:afterAutospacing="0"/>
        <w:ind w:firstLine="708"/>
      </w:pPr>
      <w:r>
        <w:t xml:space="preserve">5 августа группа вышла на маршрут в 9:00,  примерно в 17:00 погодные условия ухудшились, пошел дождь, снежная крупа, началась гроза, около 18:00 пошел сильный град. Группа вышла на штатную ночевку около 21:00. (участки </w:t>
      </w:r>
      <w:r>
        <w:rPr>
          <w:lang w:val="fr-FR"/>
        </w:rPr>
        <w:t>R</w:t>
      </w:r>
      <w:r w:rsidRPr="00CD1070">
        <w:t>4-</w:t>
      </w:r>
      <w:r>
        <w:rPr>
          <w:lang w:val="en-US"/>
        </w:rPr>
        <w:t>R</w:t>
      </w:r>
      <w:r w:rsidRPr="00CD1070">
        <w:t>9)</w:t>
      </w:r>
    </w:p>
    <w:p w:rsidR="00002CD2" w:rsidRDefault="00002CD2" w:rsidP="00CD20F7">
      <w:pPr>
        <w:pStyle w:val="NormalWeb"/>
        <w:spacing w:before="0" w:beforeAutospacing="0" w:after="0" w:afterAutospacing="0"/>
      </w:pPr>
      <w:r>
        <w:tab/>
      </w:r>
    </w:p>
    <w:p w:rsidR="00002CD2" w:rsidRPr="002B7F09" w:rsidRDefault="00002CD2" w:rsidP="00F41893">
      <w:pPr>
        <w:pStyle w:val="NormalWeb"/>
        <w:spacing w:before="0" w:beforeAutospacing="0" w:after="0" w:afterAutospacing="0"/>
        <w:ind w:firstLine="708"/>
      </w:pPr>
      <w:r>
        <w:t xml:space="preserve">6 августа продолжили прохождение маршрута, работать начали в </w:t>
      </w:r>
      <w:r w:rsidRPr="00CD1070">
        <w:t>9</w:t>
      </w:r>
      <w:r>
        <w:t>:</w:t>
      </w:r>
      <w:r w:rsidRPr="00CD1070">
        <w:t>45</w:t>
      </w:r>
      <w:r>
        <w:t xml:space="preserve">, остановились на ночевку в 80 м от гребня около 18:30 на удобной полке. </w:t>
      </w:r>
      <w:r w:rsidRPr="002B7F09">
        <w:t>(</w:t>
      </w:r>
      <w:r>
        <w:t xml:space="preserve">участки </w:t>
      </w:r>
      <w:r>
        <w:rPr>
          <w:lang w:val="fr-FR"/>
        </w:rPr>
        <w:t>R</w:t>
      </w:r>
      <w:r>
        <w:t>9-</w:t>
      </w:r>
      <w:r>
        <w:rPr>
          <w:lang w:val="fr-FR"/>
        </w:rPr>
        <w:t>R</w:t>
      </w:r>
      <w:r>
        <w:t>16)</w:t>
      </w:r>
    </w:p>
    <w:p w:rsidR="00002CD2" w:rsidRDefault="00002CD2" w:rsidP="00CD20F7">
      <w:pPr>
        <w:pStyle w:val="NormalWeb"/>
        <w:spacing w:before="0" w:beforeAutospacing="0" w:after="0" w:afterAutospacing="0"/>
      </w:pPr>
      <w:r>
        <w:tab/>
      </w:r>
    </w:p>
    <w:p w:rsidR="00002CD2" w:rsidRPr="003F57D6" w:rsidRDefault="00002CD2" w:rsidP="00F41893">
      <w:pPr>
        <w:pStyle w:val="NormalWeb"/>
        <w:spacing w:before="0" w:beforeAutospacing="0" w:after="0" w:afterAutospacing="0"/>
        <w:ind w:firstLine="708"/>
      </w:pPr>
      <w:r>
        <w:t xml:space="preserve">7 августа начали работать в 9:30, в 12:00 вышли на вершину. (участки </w:t>
      </w:r>
      <w:r>
        <w:rPr>
          <w:lang w:val="fr-FR"/>
        </w:rPr>
        <w:t>R</w:t>
      </w:r>
      <w:r w:rsidRPr="003F57D6">
        <w:t>16-</w:t>
      </w:r>
      <w:r>
        <w:rPr>
          <w:lang w:val="fr-FR"/>
        </w:rPr>
        <w:t>R</w:t>
      </w:r>
      <w:r w:rsidRPr="003F57D6">
        <w:t>18)</w:t>
      </w: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>
        <w:t>Маршрут был пройден без срывов.</w:t>
      </w: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>
        <w:t>Связь с лагерем осуществлялась регулярно в установленные часы с помощью портативных радиостанций.</w:t>
      </w: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>
        <w:t>Первый работал на двойной веревке, второй, третий и четвертый подходили по перильной веревке со страховкой. Третий и четвертый вытаскивали основной груз, второй шел с небольшим рюкзаком.</w:t>
      </w: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>
        <w:t>Воду на маршрут взяли из расчета 1,5 литра на человека в день, горячее питание-из расчета утром и вечером, днем индивидуальный перекус.</w:t>
      </w: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>
        <w:t>Работа на участках:</w:t>
      </w:r>
    </w:p>
    <w:p w:rsidR="00002CD2" w:rsidRPr="000F41E9" w:rsidRDefault="00002CD2" w:rsidP="00776F78">
      <w:pPr>
        <w:pStyle w:val="NormalWeb"/>
        <w:spacing w:before="0" w:beforeAutospacing="0" w:after="0" w:afterAutospacing="0"/>
        <w:ind w:firstLine="708"/>
      </w:pPr>
      <w:r>
        <w:rPr>
          <w:lang w:val="fr-FR"/>
        </w:rPr>
        <w:t>R</w:t>
      </w:r>
      <w:r w:rsidRPr="005D530F">
        <w:t>0-</w:t>
      </w:r>
      <w:r>
        <w:rPr>
          <w:lang w:val="en-US"/>
        </w:rPr>
        <w:t>R</w:t>
      </w:r>
      <w:r w:rsidRPr="000F41E9">
        <w:t>2</w:t>
      </w:r>
      <w:r>
        <w:t xml:space="preserve"> - Михайлова</w:t>
      </w:r>
    </w:p>
    <w:p w:rsidR="00002CD2" w:rsidRPr="000F41E9" w:rsidRDefault="00002CD2" w:rsidP="00776F78">
      <w:pPr>
        <w:pStyle w:val="NormalWeb"/>
        <w:spacing w:before="0" w:beforeAutospacing="0" w:after="0" w:afterAutospacing="0"/>
        <w:ind w:firstLine="708"/>
      </w:pPr>
      <w:r>
        <w:rPr>
          <w:lang w:val="en-US"/>
        </w:rPr>
        <w:t>R</w:t>
      </w:r>
      <w:r w:rsidRPr="000F41E9">
        <w:t>2</w:t>
      </w:r>
      <w:r w:rsidRPr="005D530F">
        <w:t>-</w:t>
      </w:r>
      <w:r>
        <w:rPr>
          <w:lang w:val="en-US"/>
        </w:rPr>
        <w:t>R</w:t>
      </w:r>
      <w:r w:rsidRPr="000F41E9">
        <w:t>3</w:t>
      </w:r>
      <w:r>
        <w:t xml:space="preserve"> - Смайкина</w:t>
      </w:r>
    </w:p>
    <w:p w:rsidR="00002CD2" w:rsidRPr="000F41E9" w:rsidRDefault="00002CD2" w:rsidP="00776F78">
      <w:pPr>
        <w:pStyle w:val="NormalWeb"/>
        <w:spacing w:before="0" w:beforeAutospacing="0" w:after="0" w:afterAutospacing="0"/>
        <w:ind w:firstLine="708"/>
      </w:pPr>
      <w:r>
        <w:rPr>
          <w:lang w:val="en-US"/>
        </w:rPr>
        <w:t>R</w:t>
      </w:r>
      <w:r w:rsidRPr="00BC3940">
        <w:t>3-</w:t>
      </w:r>
      <w:r>
        <w:rPr>
          <w:lang w:val="en-US"/>
        </w:rPr>
        <w:t>R</w:t>
      </w:r>
      <w:r w:rsidRPr="00BC3940">
        <w:t>4</w:t>
      </w:r>
      <w:r>
        <w:t xml:space="preserve"> - Михайлова</w:t>
      </w:r>
    </w:p>
    <w:p w:rsidR="00002CD2" w:rsidRDefault="00002CD2" w:rsidP="00776F78">
      <w:pPr>
        <w:pStyle w:val="NormalWeb"/>
        <w:spacing w:before="0" w:beforeAutospacing="0" w:after="0" w:afterAutospacing="0"/>
        <w:ind w:firstLine="708"/>
      </w:pPr>
      <w:r>
        <w:rPr>
          <w:lang w:val="en-US"/>
        </w:rPr>
        <w:t>R</w:t>
      </w:r>
      <w:r>
        <w:t>4</w:t>
      </w:r>
      <w:r w:rsidRPr="00BC3940">
        <w:t>-</w:t>
      </w:r>
      <w:r>
        <w:t xml:space="preserve"> </w:t>
      </w:r>
      <w:r>
        <w:rPr>
          <w:lang w:val="fr-FR"/>
        </w:rPr>
        <w:t>R</w:t>
      </w:r>
      <w:r w:rsidRPr="00A266C1">
        <w:t>9</w:t>
      </w:r>
      <w:r>
        <w:t xml:space="preserve"> -  Смайкина</w:t>
      </w:r>
    </w:p>
    <w:p w:rsidR="00002CD2" w:rsidRPr="000F41E9" w:rsidRDefault="00002CD2" w:rsidP="009131A3">
      <w:pPr>
        <w:pStyle w:val="NormalWeb"/>
        <w:spacing w:before="0" w:beforeAutospacing="0" w:after="0" w:afterAutospacing="0"/>
        <w:ind w:firstLine="708"/>
      </w:pPr>
      <w:r>
        <w:rPr>
          <w:lang w:val="en-US"/>
        </w:rPr>
        <w:t>R</w:t>
      </w:r>
      <w:r w:rsidRPr="00A266C1">
        <w:t>9</w:t>
      </w:r>
      <w:r w:rsidRPr="00BC3940">
        <w:t>-</w:t>
      </w:r>
      <w:r>
        <w:rPr>
          <w:lang w:val="en-US"/>
        </w:rPr>
        <w:t>R</w:t>
      </w:r>
      <w:r w:rsidRPr="00BC3940">
        <w:t>1</w:t>
      </w:r>
      <w:r w:rsidRPr="003B2056">
        <w:t>4</w:t>
      </w:r>
      <w:r>
        <w:t xml:space="preserve"> - Михайлова</w:t>
      </w:r>
    </w:p>
    <w:p w:rsidR="00002CD2" w:rsidRPr="003F57D6" w:rsidRDefault="00002CD2" w:rsidP="00776F78">
      <w:pPr>
        <w:pStyle w:val="NormalWeb"/>
        <w:spacing w:before="0" w:beforeAutospacing="0" w:after="0" w:afterAutospacing="0"/>
        <w:ind w:firstLine="708"/>
      </w:pPr>
      <w:r>
        <w:rPr>
          <w:lang w:val="fr-FR"/>
        </w:rPr>
        <w:t>R</w:t>
      </w:r>
      <w:r>
        <w:t>1</w:t>
      </w:r>
      <w:r w:rsidRPr="003B2056">
        <w:t>4</w:t>
      </w:r>
      <w:r w:rsidRPr="005A06A6">
        <w:t>-</w:t>
      </w:r>
      <w:r>
        <w:rPr>
          <w:lang w:val="fr-FR"/>
        </w:rPr>
        <w:t>R</w:t>
      </w:r>
      <w:r w:rsidRPr="005A06A6">
        <w:t>1</w:t>
      </w:r>
      <w:r w:rsidRPr="003F57D6">
        <w:t>7</w:t>
      </w:r>
      <w:r w:rsidRPr="005A06A6">
        <w:t xml:space="preserve"> </w:t>
      </w:r>
      <w:r>
        <w:t>–</w:t>
      </w:r>
      <w:r w:rsidRPr="005A06A6">
        <w:t xml:space="preserve"> </w:t>
      </w:r>
      <w:r>
        <w:t>Смайкина</w:t>
      </w:r>
    </w:p>
    <w:p w:rsidR="00002CD2" w:rsidRPr="003F57D6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Pr="009D49F6" w:rsidRDefault="00002CD2" w:rsidP="009D49F6">
      <w:pPr>
        <w:pStyle w:val="NormalWeb"/>
        <w:spacing w:before="0" w:beforeAutospacing="0" w:after="0" w:afterAutospacing="0"/>
        <w:ind w:firstLine="708"/>
      </w:pPr>
      <w:r w:rsidRPr="009D49F6">
        <w:t>Спуск по СВ ребру. Ночевка на спуске на стандартной ночевке ниже плеча Асана.</w:t>
      </w: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</w:p>
    <w:p w:rsidR="00002CD2" w:rsidRPr="007C49EA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  <w:r w:rsidRPr="007C49EA">
        <w:rPr>
          <w:b/>
          <w:i/>
          <w:sz w:val="28"/>
          <w:szCs w:val="28"/>
        </w:rPr>
        <w:t>Описание маршрута по участкам</w:t>
      </w: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Pr="00F54CA3" w:rsidRDefault="00002CD2" w:rsidP="00AF0604">
      <w:pPr>
        <w:pStyle w:val="NormalWeb"/>
        <w:spacing w:before="0" w:beforeAutospacing="0" w:after="0" w:afterAutospacing="0"/>
        <w:ind w:firstLine="708"/>
        <w:jc w:val="both"/>
      </w:pPr>
      <w:r>
        <w:t xml:space="preserve">До </w:t>
      </w:r>
      <w:r>
        <w:rPr>
          <w:lang w:val="fr-FR"/>
        </w:rPr>
        <w:t>R</w:t>
      </w:r>
      <w:r>
        <w:t>0 – подход к основанию</w:t>
      </w:r>
      <w:r w:rsidRPr="00BC3940">
        <w:t xml:space="preserve"> </w:t>
      </w:r>
      <w:r>
        <w:t xml:space="preserve">внутреннего угла по бараньим лбам, чередующимся с небольшими осыпными полками (120м, 50гр, </w:t>
      </w:r>
      <w:r>
        <w:rPr>
          <w:lang w:val="fr-FR"/>
        </w:rPr>
        <w:t>III</w:t>
      </w:r>
      <w:r>
        <w:t>)</w:t>
      </w:r>
    </w:p>
    <w:p w:rsidR="00002CD2" w:rsidRPr="00F54CA3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fr-FR"/>
        </w:rPr>
        <w:t>R</w:t>
      </w:r>
      <w:r w:rsidRPr="000F41E9">
        <w:t>0-</w:t>
      </w:r>
      <w:r>
        <w:rPr>
          <w:lang w:val="en-US"/>
        </w:rPr>
        <w:t>R</w:t>
      </w:r>
      <w:r w:rsidRPr="000F41E9">
        <w:t>1</w:t>
      </w:r>
      <w:r w:rsidRPr="00BC3940">
        <w:t xml:space="preserve"> </w:t>
      </w:r>
      <w:r>
        <w:t>– по плите влево вверх и далее по внутреннему углу до небольшой полки (</w:t>
      </w:r>
      <w:r w:rsidRPr="00BC3940">
        <w:t>55</w:t>
      </w:r>
      <w:r>
        <w:t xml:space="preserve">м, 70гр, </w:t>
      </w:r>
      <w:r>
        <w:rPr>
          <w:lang w:val="fr-FR"/>
        </w:rPr>
        <w:t>IV</w:t>
      </w:r>
      <w:r>
        <w:t>)</w:t>
      </w:r>
    </w:p>
    <w:p w:rsidR="00002CD2" w:rsidRPr="00F54CA3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1-</w:t>
      </w:r>
      <w:r>
        <w:rPr>
          <w:lang w:val="en-US"/>
        </w:rPr>
        <w:t>R</w:t>
      </w:r>
      <w:r w:rsidRPr="000F41E9">
        <w:t>2</w:t>
      </w:r>
      <w:r w:rsidRPr="00BC3940">
        <w:t xml:space="preserve"> – </w:t>
      </w:r>
      <w:r>
        <w:t xml:space="preserve">от полки прямо вверх, далее левее в расщелину, переходящую в небольшой камин, по левой стенке которого нужно выйти на удобную полку, на полке станция  (40 м, 75гр., </w:t>
      </w:r>
      <w:r>
        <w:rPr>
          <w:lang w:val="fr-FR"/>
        </w:rPr>
        <w:t>IV</w:t>
      </w:r>
      <w:r>
        <w:t>)</w:t>
      </w:r>
    </w:p>
    <w:p w:rsidR="00002CD2" w:rsidRPr="000F41E9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2-</w:t>
      </w:r>
      <w:r>
        <w:rPr>
          <w:lang w:val="en-US"/>
        </w:rPr>
        <w:t>R</w:t>
      </w:r>
      <w:r w:rsidRPr="000F41E9">
        <w:t>3</w:t>
      </w:r>
      <w:r>
        <w:t xml:space="preserve"> – от полки приспуститься в основание камина, далее по камину вверх до карниза (40м, 80гр., </w:t>
      </w:r>
      <w:r>
        <w:rPr>
          <w:lang w:val="fr-FR"/>
        </w:rPr>
        <w:t>V</w:t>
      </w:r>
      <w:r>
        <w:t>). Карниз пройти слева, далее выход на полку (5м, 100гр,  А1).</w:t>
      </w: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3-</w:t>
      </w:r>
      <w:r>
        <w:rPr>
          <w:lang w:val="en-US"/>
        </w:rPr>
        <w:t>R</w:t>
      </w:r>
      <w:r w:rsidRPr="000F41E9">
        <w:t>4</w:t>
      </w:r>
      <w:r>
        <w:t xml:space="preserve"> – с полки сначала прямо вверх под нашлепку, которая обходится слева, далее влево вверх по скальным выступам в виде нашлепок, местами с использованием ИТО. Выход на удобную полку (35м 80 гр</w:t>
      </w:r>
      <w:r>
        <w:rPr>
          <w:lang w:val="fr-FR"/>
        </w:rPr>
        <w:t>V</w:t>
      </w:r>
      <w:r w:rsidRPr="000B64FF">
        <w:t>, 10</w:t>
      </w:r>
      <w:r>
        <w:t>м 85 гр</w:t>
      </w:r>
      <w:r>
        <w:rPr>
          <w:lang w:val="fr-FR"/>
        </w:rPr>
        <w:t>VI</w:t>
      </w:r>
      <w:r w:rsidRPr="000B64FF">
        <w:t xml:space="preserve">, </w:t>
      </w:r>
      <w:r>
        <w:t xml:space="preserve">5м 85 гр. </w:t>
      </w:r>
      <w:r>
        <w:rPr>
          <w:lang w:val="fr-FR"/>
        </w:rPr>
        <w:t>A</w:t>
      </w:r>
      <w:r w:rsidRPr="000B64FF">
        <w:t>1</w:t>
      </w:r>
      <w:r>
        <w:t>)</w:t>
      </w:r>
    </w:p>
    <w:p w:rsidR="00002CD2" w:rsidRPr="000F41E9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4-</w:t>
      </w:r>
      <w:r>
        <w:rPr>
          <w:lang w:val="en-US"/>
        </w:rPr>
        <w:t>R</w:t>
      </w:r>
      <w:r w:rsidRPr="000F41E9">
        <w:t>5</w:t>
      </w:r>
      <w:r>
        <w:t xml:space="preserve"> – от станции влево вверх, по системе из нашлепок и трещин, в основание внутреннего угла, по которому далее выйти в основание большого камина. На станции 2 шлямбура.  (10м 80 гр. </w:t>
      </w:r>
      <w:r>
        <w:rPr>
          <w:lang w:val="fr-FR"/>
        </w:rPr>
        <w:t>V</w:t>
      </w:r>
      <w:r>
        <w:t xml:space="preserve">, 40м 80 гр. </w:t>
      </w:r>
      <w:r>
        <w:rPr>
          <w:lang w:val="fr-FR"/>
        </w:rPr>
        <w:t>VI</w:t>
      </w:r>
      <w:r>
        <w:t>, 5м 80гр</w:t>
      </w:r>
      <w:r w:rsidRPr="008F7965">
        <w:t xml:space="preserve"> </w:t>
      </w:r>
      <w:r>
        <w:rPr>
          <w:lang w:val="fr-FR"/>
        </w:rPr>
        <w:t>A</w:t>
      </w:r>
      <w:r w:rsidRPr="008F7965">
        <w:t>1</w:t>
      </w:r>
      <w:r>
        <w:t xml:space="preserve">)   </w:t>
      </w:r>
    </w:p>
    <w:p w:rsidR="00002CD2" w:rsidRPr="000F41E9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5-</w:t>
      </w:r>
      <w:r>
        <w:rPr>
          <w:lang w:val="en-US"/>
        </w:rPr>
        <w:t>R</w:t>
      </w:r>
      <w:r w:rsidRPr="000F41E9">
        <w:t>6</w:t>
      </w:r>
      <w:r>
        <w:t xml:space="preserve"> – по камину вверх, лазание, местами с использованием ИТО, станция на небольшой полке. (30м 90гр </w:t>
      </w:r>
      <w:r>
        <w:rPr>
          <w:lang w:val="fr-FR"/>
        </w:rPr>
        <w:t>VI</w:t>
      </w:r>
      <w:r>
        <w:t>, 10м</w:t>
      </w:r>
      <w:r w:rsidRPr="005B7C8E">
        <w:t xml:space="preserve"> </w:t>
      </w:r>
      <w:r>
        <w:t xml:space="preserve">90 гр </w:t>
      </w:r>
      <w:r>
        <w:rPr>
          <w:lang w:val="fr-FR"/>
        </w:rPr>
        <w:t>A</w:t>
      </w:r>
      <w:r w:rsidRPr="005B7C8E">
        <w:t>1</w:t>
      </w:r>
      <w:r>
        <w:t xml:space="preserve">) </w:t>
      </w:r>
    </w:p>
    <w:p w:rsidR="00002CD2" w:rsidRPr="002643C0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6-</w:t>
      </w:r>
      <w:r>
        <w:rPr>
          <w:lang w:val="en-US"/>
        </w:rPr>
        <w:t>R</w:t>
      </w:r>
      <w:r w:rsidRPr="000F41E9">
        <w:t>7</w:t>
      </w:r>
      <w:r>
        <w:t xml:space="preserve"> – от станции идти по щели левее, под карниз, карниз обойти справа, далее по внутреннему углу до полки. (35м, 85гр </w:t>
      </w:r>
      <w:r>
        <w:rPr>
          <w:lang w:val="fr-FR"/>
        </w:rPr>
        <w:t>V</w:t>
      </w:r>
      <w:r>
        <w:t>)</w:t>
      </w:r>
    </w:p>
    <w:p w:rsidR="00002CD2" w:rsidRPr="00DE5800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7-</w:t>
      </w:r>
      <w:r>
        <w:rPr>
          <w:lang w:val="en-US"/>
        </w:rPr>
        <w:t>R</w:t>
      </w:r>
      <w:r w:rsidRPr="000F41E9">
        <w:t>8</w:t>
      </w:r>
      <w:r>
        <w:t xml:space="preserve"> – от станции вверх правее, далее по щели выход на полку, от полки небольшой траверс вправо к нависающей стене под карнизом. (55м 80 гр </w:t>
      </w:r>
      <w:r>
        <w:rPr>
          <w:lang w:val="en-GB"/>
        </w:rPr>
        <w:t>V</w:t>
      </w:r>
      <w:r w:rsidRPr="00DE5800">
        <w:t>)</w:t>
      </w:r>
    </w:p>
    <w:p w:rsidR="00002CD2" w:rsidRPr="000F41E9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DE5800">
        <w:t>8</w:t>
      </w:r>
      <w:r w:rsidRPr="000F41E9">
        <w:t>-</w:t>
      </w:r>
      <w:r>
        <w:rPr>
          <w:lang w:val="en-US"/>
        </w:rPr>
        <w:t>R</w:t>
      </w:r>
      <w:r w:rsidRPr="00DE5800">
        <w:t>9</w:t>
      </w:r>
      <w:r>
        <w:t xml:space="preserve"> – нависающая стена проходится на ИТО сначала вверх, потом направо к узкому расколу карниза (есть стационарные шлямбура). </w:t>
      </w:r>
      <w:r w:rsidRPr="00020FB6">
        <w:t>(</w:t>
      </w:r>
      <w:r>
        <w:t>40м 100гр А1) За карнизом большая полка. Место ночевки.</w:t>
      </w:r>
    </w:p>
    <w:p w:rsidR="00002CD2" w:rsidRPr="002518AB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GB"/>
        </w:rPr>
        <w:t>R</w:t>
      </w:r>
      <w:r w:rsidRPr="00DE5800">
        <w:t>9-</w:t>
      </w:r>
      <w:r>
        <w:rPr>
          <w:lang w:val="en-GB"/>
        </w:rPr>
        <w:t>R</w:t>
      </w:r>
      <w:r w:rsidRPr="00DE5800">
        <w:t xml:space="preserve">10 </w:t>
      </w:r>
      <w:r>
        <w:t xml:space="preserve">– от места ночевки (верхнего края полки) вверх по щели (где хорошо использовать крупный  камалот №6), которая немного расширяется  вверху, после щели выйти вверх, потом вправо в основание внутреннего угла, пройти небольшую стеночку. Станция на наклонной плите. (40м, 80 гр, </w:t>
      </w:r>
      <w:r>
        <w:rPr>
          <w:lang w:val="fr-FR"/>
        </w:rPr>
        <w:t>V</w:t>
      </w:r>
      <w:r>
        <w:t>)</w:t>
      </w:r>
    </w:p>
    <w:p w:rsidR="00002CD2" w:rsidRPr="00605CD7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10-</w:t>
      </w:r>
      <w:r>
        <w:rPr>
          <w:lang w:val="en-US"/>
        </w:rPr>
        <w:t>R</w:t>
      </w:r>
      <w:r w:rsidRPr="000F41E9">
        <w:t>11</w:t>
      </w:r>
      <w:r>
        <w:t xml:space="preserve">– с наклонной плиты по левой стенке внутреннего угла вверх, далее по системе выступов в виде нашлепок выйти на небольшую площадку (20м, 80гр., </w:t>
      </w:r>
      <w:r>
        <w:rPr>
          <w:lang w:val="fr-FR"/>
        </w:rPr>
        <w:t>V</w:t>
      </w:r>
      <w:r>
        <w:t>)</w:t>
      </w:r>
    </w:p>
    <w:p w:rsidR="00002CD2" w:rsidRPr="000F22F3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11-</w:t>
      </w:r>
      <w:r>
        <w:rPr>
          <w:lang w:val="en-US"/>
        </w:rPr>
        <w:t>R</w:t>
      </w:r>
      <w:r w:rsidRPr="000F41E9">
        <w:t>12</w:t>
      </w:r>
      <w:r>
        <w:t xml:space="preserve"> – с полки прямо вверх около 10м, далее траверсировать вправо к внутреннему углу, вверх по нему, держась левее, выйти на небольшие полки. Станция. (55м 80гр. </w:t>
      </w:r>
      <w:r>
        <w:rPr>
          <w:lang w:val="fr-FR"/>
        </w:rPr>
        <w:t>V</w:t>
      </w:r>
      <w:r>
        <w:t>)</w:t>
      </w:r>
    </w:p>
    <w:p w:rsidR="00002CD2" w:rsidRPr="00A71095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0F41E9">
        <w:t>12-</w:t>
      </w:r>
      <w:r>
        <w:rPr>
          <w:lang w:val="en-US"/>
        </w:rPr>
        <w:t>R</w:t>
      </w:r>
      <w:r w:rsidRPr="000F41E9">
        <w:t>13</w:t>
      </w:r>
      <w:r w:rsidRPr="00DE5800">
        <w:t xml:space="preserve"> </w:t>
      </w:r>
      <w:r>
        <w:t xml:space="preserve">– от станции идти вверх, несложное лазание по системам нашлепок,  далее, держась левее, пройти небольшой внутренний угол, выйти на небольшую полочку. Шлямбур. (50м, 80 гр </w:t>
      </w:r>
      <w:r>
        <w:rPr>
          <w:lang w:val="fr-FR"/>
        </w:rPr>
        <w:t>V</w:t>
      </w:r>
      <w:r>
        <w:t>)</w:t>
      </w:r>
    </w:p>
    <w:p w:rsidR="00002CD2" w:rsidRPr="008855E1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B30338">
        <w:t>13-</w:t>
      </w:r>
      <w:r>
        <w:rPr>
          <w:lang w:val="en-US"/>
        </w:rPr>
        <w:t>R</w:t>
      </w:r>
      <w:r w:rsidRPr="00B30338">
        <w:t>14</w:t>
      </w:r>
      <w:r w:rsidRPr="00DE5800">
        <w:t xml:space="preserve"> </w:t>
      </w:r>
      <w:r>
        <w:t xml:space="preserve">– от станции траверсировать влево лазанием, далее при переходе сделать небольшой маятник, затем по узкой наклонной плите выйти на довольно большую полку (где есть место под ночевку в палатке) (40м 60гр., </w:t>
      </w:r>
      <w:r>
        <w:rPr>
          <w:lang w:val="fr-FR"/>
        </w:rPr>
        <w:t>IV</w:t>
      </w:r>
      <w:r>
        <w:t>)</w:t>
      </w:r>
    </w:p>
    <w:p w:rsidR="00002CD2" w:rsidRPr="003B2056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B30338">
        <w:t>14-</w:t>
      </w:r>
      <w:r>
        <w:rPr>
          <w:lang w:val="en-US"/>
        </w:rPr>
        <w:t>R</w:t>
      </w:r>
      <w:r w:rsidRPr="00B30338">
        <w:t>15</w:t>
      </w:r>
      <w:r w:rsidRPr="00DE5800">
        <w:t xml:space="preserve"> </w:t>
      </w:r>
      <w:r>
        <w:t xml:space="preserve">– с полки прямо вверх и небольшой траверс  вправо во внутренний угол, далее по плите  выход на  небольшую полочку с перегибом (60м 70гр </w:t>
      </w:r>
      <w:r>
        <w:rPr>
          <w:lang w:val="fr-FR"/>
        </w:rPr>
        <w:t>V</w:t>
      </w:r>
      <w:r>
        <w:t>)</w:t>
      </w:r>
    </w:p>
    <w:p w:rsidR="00002CD2" w:rsidRPr="005B7C8E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B30338">
        <w:t>15-</w:t>
      </w:r>
      <w:r>
        <w:rPr>
          <w:lang w:val="en-US"/>
        </w:rPr>
        <w:t>R</w:t>
      </w:r>
      <w:r w:rsidRPr="00B30338">
        <w:t>16</w:t>
      </w:r>
      <w:r w:rsidRPr="00DE5800">
        <w:t xml:space="preserve"> </w:t>
      </w:r>
      <w:r>
        <w:t xml:space="preserve">– влево по перегибу в основание нависающего внутреннего угла, который проходится на ИТО (5м 95гр., А1),по левой его части  вверх – выход на полки (5м 50гр </w:t>
      </w:r>
      <w:r>
        <w:rPr>
          <w:lang w:val="fr-FR"/>
        </w:rPr>
        <w:t>III</w:t>
      </w:r>
      <w:r w:rsidRPr="00AF705D">
        <w:t>)</w:t>
      </w:r>
      <w:r>
        <w:t xml:space="preserve">. Правее есть довольно большая полка под ночевку в палатке, есть лед\снег. Ночевка. </w:t>
      </w:r>
    </w:p>
    <w:p w:rsidR="00002CD2" w:rsidRPr="005B7C8E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B30338">
        <w:t>1</w:t>
      </w:r>
      <w:r w:rsidRPr="003B2056">
        <w:t>6</w:t>
      </w:r>
      <w:r w:rsidRPr="00B30338">
        <w:t>-</w:t>
      </w:r>
      <w:r>
        <w:rPr>
          <w:lang w:val="en-US"/>
        </w:rPr>
        <w:t>R</w:t>
      </w:r>
      <w:r w:rsidRPr="00B30338">
        <w:t>1</w:t>
      </w:r>
      <w:r w:rsidRPr="003B2056">
        <w:t>7</w:t>
      </w:r>
      <w:r w:rsidRPr="00DE5800">
        <w:t xml:space="preserve"> </w:t>
      </w:r>
      <w:r>
        <w:t xml:space="preserve">– с полки влево вверх через стенки и внутренние углы, несложное лазание (70м 65гр </w:t>
      </w:r>
      <w:r>
        <w:rPr>
          <w:lang w:val="en-US"/>
        </w:rPr>
        <w:t>IV</w:t>
      </w:r>
      <w:r>
        <w:t xml:space="preserve">). Выйти под карниз, обойти его слева. (5м 95 гр., А1)   </w:t>
      </w:r>
    </w:p>
    <w:p w:rsidR="00002CD2" w:rsidRPr="00384DBD" w:rsidRDefault="00002CD2" w:rsidP="000F41E9">
      <w:pPr>
        <w:pStyle w:val="NormalWeb"/>
        <w:spacing w:before="0" w:beforeAutospacing="0" w:after="0" w:afterAutospacing="0"/>
        <w:ind w:firstLine="708"/>
        <w:jc w:val="both"/>
      </w:pPr>
      <w:r>
        <w:rPr>
          <w:lang w:val="en-US"/>
        </w:rPr>
        <w:t>R</w:t>
      </w:r>
      <w:r w:rsidRPr="00B30338">
        <w:t>17-</w:t>
      </w:r>
      <w:r>
        <w:rPr>
          <w:lang w:val="en-US"/>
        </w:rPr>
        <w:t>R</w:t>
      </w:r>
      <w:r w:rsidRPr="00B30338">
        <w:t>18</w:t>
      </w:r>
      <w:r w:rsidRPr="00DE5800">
        <w:t xml:space="preserve"> </w:t>
      </w:r>
      <w:r>
        <w:t xml:space="preserve">– выход на гребень, далее по несложным скалам влево около 250м, выход на вершину (250м 45гр., </w:t>
      </w:r>
      <w:r>
        <w:rPr>
          <w:lang w:val="fr-FR"/>
        </w:rPr>
        <w:t>II</w:t>
      </w:r>
      <w:r>
        <w:t>)</w:t>
      </w:r>
      <w:r w:rsidRPr="00B847FA">
        <w:t xml:space="preserve"> </w:t>
      </w:r>
    </w:p>
    <w:p w:rsidR="00002CD2" w:rsidRPr="00384DBD" w:rsidRDefault="00002CD2" w:rsidP="000F41E9">
      <w:pPr>
        <w:pStyle w:val="NormalWeb"/>
        <w:spacing w:before="0" w:beforeAutospacing="0" w:after="0" w:afterAutospacing="0"/>
        <w:ind w:firstLine="708"/>
        <w:jc w:val="both"/>
      </w:pPr>
    </w:p>
    <w:p w:rsidR="00002CD2" w:rsidRPr="00384DBD" w:rsidRDefault="00002CD2" w:rsidP="000F41E9">
      <w:pPr>
        <w:pStyle w:val="NormalWeb"/>
        <w:spacing w:before="0" w:beforeAutospacing="0" w:after="0" w:afterAutospacing="0"/>
        <w:ind w:firstLine="708"/>
        <w:jc w:val="both"/>
      </w:pPr>
    </w:p>
    <w:p w:rsidR="00002CD2" w:rsidRPr="00384DBD" w:rsidRDefault="00002CD2" w:rsidP="000F41E9">
      <w:pPr>
        <w:pStyle w:val="NormalWeb"/>
        <w:spacing w:before="0" w:beforeAutospacing="0" w:after="0" w:afterAutospacing="0"/>
        <w:ind w:firstLine="708"/>
        <w:jc w:val="both"/>
      </w:pPr>
    </w:p>
    <w:p w:rsidR="00002CD2" w:rsidRPr="00384DBD" w:rsidRDefault="00002CD2" w:rsidP="000F41E9">
      <w:pPr>
        <w:pStyle w:val="NormalWeb"/>
        <w:spacing w:before="0" w:beforeAutospacing="0" w:after="0" w:afterAutospacing="0"/>
        <w:ind w:firstLine="708"/>
        <w:jc w:val="both"/>
      </w:pPr>
    </w:p>
    <w:p w:rsidR="00002CD2" w:rsidRPr="00384DBD" w:rsidRDefault="00002CD2" w:rsidP="000F41E9">
      <w:pPr>
        <w:pStyle w:val="NormalWeb"/>
        <w:spacing w:before="0" w:beforeAutospacing="0" w:after="0" w:afterAutospacing="0"/>
        <w:ind w:firstLine="708"/>
        <w:jc w:val="both"/>
      </w:pPr>
    </w:p>
    <w:p w:rsidR="00002CD2" w:rsidRPr="00384DBD" w:rsidRDefault="00002CD2" w:rsidP="000F41E9">
      <w:pPr>
        <w:pStyle w:val="NormalWeb"/>
        <w:spacing w:before="0" w:beforeAutospacing="0" w:after="0" w:afterAutospacing="0"/>
        <w:ind w:firstLine="708"/>
        <w:jc w:val="both"/>
      </w:pPr>
    </w:p>
    <w:p w:rsidR="00002CD2" w:rsidRDefault="00002CD2" w:rsidP="0002424B">
      <w:pPr>
        <w:pStyle w:val="NormalWeb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</w:p>
    <w:p w:rsidR="00002CD2" w:rsidRPr="0002424B" w:rsidRDefault="00002CD2" w:rsidP="0002424B">
      <w:pPr>
        <w:pStyle w:val="NormalWeb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  <w:r w:rsidRPr="0002424B">
        <w:rPr>
          <w:b/>
          <w:i/>
          <w:sz w:val="28"/>
          <w:szCs w:val="28"/>
        </w:rPr>
        <w:t>График</w:t>
      </w: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tbl>
      <w:tblPr>
        <w:tblW w:w="10633" w:type="dxa"/>
        <w:tblInd w:w="-318" w:type="dxa"/>
        <w:tblLayout w:type="fixed"/>
        <w:tblLook w:val="00A0"/>
      </w:tblPr>
      <w:tblGrid>
        <w:gridCol w:w="993"/>
        <w:gridCol w:w="1701"/>
        <w:gridCol w:w="2127"/>
        <w:gridCol w:w="1985"/>
        <w:gridCol w:w="2409"/>
        <w:gridCol w:w="1418"/>
      </w:tblGrid>
      <w:tr w:rsidR="00002CD2" w:rsidTr="0002424B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CD2" w:rsidRDefault="00002CD2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Время\дата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4 августа 2012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5 августа 2012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6 августа 2012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7 августа 2012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8 августа 2012</w:t>
            </w:r>
          </w:p>
        </w:tc>
      </w:tr>
      <w:tr w:rsidR="00002CD2" w:rsidRPr="007170EF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20:00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002CD2" w:rsidRPr="009D49F6" w:rsidRDefault="00002CD2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0-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 xml:space="preserve">4 движение по перилам,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4-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9 прохождение без предварительной обработки участков (лазание, ИТО).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br/>
              <w:t>До 17:00 пасмурно, без осадков, примерно в 17:00 погодные условия ухудшились, пошел дождь, снежная крупа, началась гроза, около 18:00 пошел сильный град.Скалы сильно мокрые.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Pr="009D49F6" w:rsidRDefault="00002CD2">
            <w:pPr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vAlign w:val="center"/>
          </w:tcPr>
          <w:p w:rsidR="00002CD2" w:rsidRPr="009D49F6" w:rsidRDefault="00002CD2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Спуск с вершины с плеча Асана, примерно в 15:00 погода ухудшилась, пошел снег.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Pr="009D49F6" w:rsidRDefault="00002CD2">
            <w:pPr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02CD2" w:rsidRPr="007170EF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19:00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002CD2" w:rsidRPr="009D49F6" w:rsidRDefault="00002CD2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0-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4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br/>
              <w:t>Обработка (лазание с элементами ИТО).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br/>
              <w:t>Пасмурно, без осадков, скалы местами влажные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Pr="009D49F6" w:rsidRDefault="00002CD2">
            <w:pPr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002CD2" w:rsidRPr="009D49F6" w:rsidRDefault="00002CD2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9-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16 прохождение без предварительной обработки (Лазание, ИТО). Пасмурно, ветренно, без осадков. Скалы сухие, в отдельных местах влажные.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2CD2" w:rsidRPr="009D49F6" w:rsidRDefault="00002CD2">
            <w:pPr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Pr="009D49F6" w:rsidRDefault="00002CD2">
            <w:pPr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02CD2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18:00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02CD2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17:00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02CD2" w:rsidRPr="007170EF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16:00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</w:tcPr>
          <w:p w:rsidR="00002CD2" w:rsidRPr="009D49F6" w:rsidRDefault="00002CD2">
            <w:pPr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Спуск до лагеря, ясно, без осадков.</w:t>
            </w:r>
          </w:p>
        </w:tc>
      </w:tr>
      <w:tr w:rsidR="00002CD2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02CD2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02CD2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13:00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02CD2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bottom"/>
          </w:tcPr>
          <w:p w:rsidR="00002CD2" w:rsidRDefault="00002CD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16-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9D49F6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 xml:space="preserve">18 прохождение без предварительной обработки (лазание) и гребень, подъем на вершину в 12:00, ясно, ветренно.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Скалы сухие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02CD2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2CD2" w:rsidRDefault="00002CD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02CD2" w:rsidTr="0002424B">
        <w:trPr>
          <w:trHeight w:val="1397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02CD2" w:rsidTr="0002424B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9:00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02CD2" w:rsidTr="0002424B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02CD2" w:rsidTr="0002424B">
        <w:trPr>
          <w:trHeight w:val="300"/>
        </w:trPr>
        <w:tc>
          <w:tcPr>
            <w:tcW w:w="10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Обработка</w:t>
            </w:r>
          </w:p>
        </w:tc>
      </w:tr>
      <w:tr w:rsidR="00002CD2" w:rsidTr="0002424B">
        <w:trPr>
          <w:trHeight w:val="300"/>
        </w:trPr>
        <w:tc>
          <w:tcPr>
            <w:tcW w:w="10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Прохождение без предварительной обработки</w:t>
            </w:r>
          </w:p>
        </w:tc>
      </w:tr>
      <w:tr w:rsidR="00002CD2" w:rsidTr="0002424B">
        <w:trPr>
          <w:trHeight w:val="300"/>
        </w:trPr>
        <w:tc>
          <w:tcPr>
            <w:tcW w:w="106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</w:tcPr>
          <w:p w:rsidR="00002CD2" w:rsidRDefault="00002C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спуск</w:t>
            </w:r>
          </w:p>
        </w:tc>
      </w:tr>
    </w:tbl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Default="00002CD2" w:rsidP="000F41E9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</w:p>
    <w:p w:rsidR="00002CD2" w:rsidRPr="005A06A6" w:rsidRDefault="00002CD2" w:rsidP="00927361">
      <w:pPr>
        <w:pStyle w:val="NormalWeb"/>
        <w:spacing w:before="0" w:beforeAutospacing="0" w:after="0" w:afterAutospacing="0"/>
        <w:ind w:firstLine="708"/>
        <w:jc w:val="center"/>
      </w:pPr>
      <w:r>
        <w:t xml:space="preserve">Работа на участке </w:t>
      </w:r>
      <w:r>
        <w:rPr>
          <w:lang w:val="en-US"/>
        </w:rPr>
        <w:t>R</w:t>
      </w:r>
      <w:r w:rsidRPr="005A06A6">
        <w:t>3-</w:t>
      </w:r>
      <w:r>
        <w:rPr>
          <w:lang w:val="en-US"/>
        </w:rPr>
        <w:t>R</w:t>
      </w:r>
      <w:r w:rsidRPr="005A06A6">
        <w:t>4</w:t>
      </w:r>
    </w:p>
    <w:p w:rsidR="00002CD2" w:rsidRDefault="00002CD2" w:rsidP="0092736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  <w:r>
        <w:rPr>
          <w:noProof/>
        </w:rPr>
        <w:pict>
          <v:shape id="Рисунок 6" o:spid="_x0000_i1029" type="#_x0000_t75" alt="GOPR0852" style="width:408.75pt;height:344.25pt;visibility:visible">
            <v:imagedata r:id="rId10" o:title=""/>
          </v:shape>
        </w:pict>
      </w:r>
    </w:p>
    <w:p w:rsidR="00002CD2" w:rsidRDefault="00002CD2" w:rsidP="0092736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Pr="001C17B5" w:rsidRDefault="00002CD2" w:rsidP="00271611">
      <w:pPr>
        <w:pStyle w:val="NormalWeb"/>
        <w:spacing w:before="0" w:beforeAutospacing="0" w:after="0" w:afterAutospacing="0"/>
        <w:ind w:firstLine="708"/>
        <w:jc w:val="center"/>
      </w:pPr>
      <w:r>
        <w:t xml:space="preserve">Работа на участке </w:t>
      </w:r>
      <w:r>
        <w:rPr>
          <w:lang w:val="fr-FR"/>
        </w:rPr>
        <w:t>R</w:t>
      </w:r>
      <w:r w:rsidRPr="001C17B5">
        <w:t>10-</w:t>
      </w:r>
      <w:r>
        <w:rPr>
          <w:lang w:val="fr-FR"/>
        </w:rPr>
        <w:t>R</w:t>
      </w:r>
      <w:r w:rsidRPr="001C17B5">
        <w:t>11</w:t>
      </w:r>
    </w:p>
    <w:p w:rsidR="00002CD2" w:rsidRPr="000F41E9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  <w:r>
        <w:rPr>
          <w:noProof/>
        </w:rPr>
        <w:pict>
          <v:shape id="Рисунок 2" o:spid="_x0000_i1030" type="#_x0000_t75" alt="GOPR0872" style="width:338.25pt;height:255pt;visibility:visible">
            <v:imagedata r:id="rId11" o:title=""/>
          </v:shape>
        </w:pict>
      </w: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Pr="007C49EA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927361">
      <w:pPr>
        <w:pStyle w:val="NormalWeb"/>
        <w:spacing w:before="0" w:beforeAutospacing="0" w:after="0" w:afterAutospacing="0"/>
        <w:ind w:firstLine="708"/>
        <w:jc w:val="center"/>
      </w:pPr>
    </w:p>
    <w:p w:rsidR="00002CD2" w:rsidRPr="001C17B5" w:rsidRDefault="00002CD2" w:rsidP="00927361">
      <w:pPr>
        <w:pStyle w:val="NormalWeb"/>
        <w:spacing w:before="0" w:beforeAutospacing="0" w:after="0" w:afterAutospacing="0"/>
        <w:ind w:firstLine="708"/>
        <w:jc w:val="center"/>
      </w:pPr>
      <w:r>
        <w:t xml:space="preserve">Работа на участке </w:t>
      </w:r>
      <w:r>
        <w:rPr>
          <w:lang w:val="fr-FR"/>
        </w:rPr>
        <w:t>R</w:t>
      </w:r>
      <w:r w:rsidRPr="001C17B5">
        <w:t>10-</w:t>
      </w:r>
      <w:r>
        <w:rPr>
          <w:lang w:val="fr-FR"/>
        </w:rPr>
        <w:t>R</w:t>
      </w:r>
      <w:r w:rsidRPr="001C17B5">
        <w:t>11</w:t>
      </w: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  <w:r>
        <w:rPr>
          <w:noProof/>
        </w:rPr>
        <w:pict>
          <v:shape id="Рисунок 3" o:spid="_x0000_i1031" type="#_x0000_t75" alt="GOPR0874" style="width:339.75pt;height:254.25pt;visibility:visible">
            <v:imagedata r:id="rId12" o:title=""/>
          </v:shape>
        </w:pict>
      </w: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Pr="00927361" w:rsidRDefault="00002CD2" w:rsidP="00271611">
      <w:pPr>
        <w:pStyle w:val="NormalWeb"/>
        <w:spacing w:before="0" w:beforeAutospacing="0" w:after="0" w:afterAutospacing="0"/>
        <w:ind w:firstLine="708"/>
        <w:jc w:val="center"/>
      </w:pPr>
      <w:r>
        <w:t xml:space="preserve">Предвершинный гребень, участок </w:t>
      </w:r>
      <w:r>
        <w:rPr>
          <w:lang w:val="en-US"/>
        </w:rPr>
        <w:t>R</w:t>
      </w:r>
      <w:r w:rsidRPr="00927361">
        <w:t>18-</w:t>
      </w:r>
      <w:r>
        <w:rPr>
          <w:lang w:val="en-US"/>
        </w:rPr>
        <w:t>R</w:t>
      </w:r>
      <w:r w:rsidRPr="00927361">
        <w:t>19</w:t>
      </w:r>
    </w:p>
    <w:p w:rsidR="00002CD2" w:rsidRPr="00927361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  <w:r>
        <w:rPr>
          <w:noProof/>
        </w:rPr>
        <w:pict>
          <v:shape id="Рисунок 4" o:spid="_x0000_i1032" type="#_x0000_t75" alt="GOPR0882" style="width:338.25pt;height:261pt;visibility:visible">
            <v:imagedata r:id="rId13" o:title=""/>
          </v:shape>
        </w:pict>
      </w: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Pr="00B847FA" w:rsidRDefault="00002CD2" w:rsidP="00271611">
      <w:pPr>
        <w:pStyle w:val="NormalWeb"/>
        <w:spacing w:before="0" w:beforeAutospacing="0" w:after="0" w:afterAutospacing="0"/>
        <w:ind w:firstLine="708"/>
        <w:jc w:val="center"/>
      </w:pPr>
      <w:r>
        <w:t>На вершине п.Асан</w:t>
      </w: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  <w:r>
        <w:rPr>
          <w:noProof/>
        </w:rPr>
        <w:pict>
          <v:shape id="Рисунок 5" o:spid="_x0000_i1033" type="#_x0000_t75" alt="IMG_0003" style="width:348.75pt;height:255pt;visibility:visible">
            <v:imagedata r:id="rId14" o:title=""/>
          </v:shape>
        </w:pict>
      </w: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p w:rsidR="00002CD2" w:rsidRDefault="00002CD2" w:rsidP="00271611">
      <w:pPr>
        <w:pStyle w:val="NormalWeb"/>
        <w:spacing w:before="0" w:beforeAutospacing="0" w:after="0" w:afterAutospacing="0"/>
        <w:ind w:firstLine="708"/>
        <w:jc w:val="center"/>
        <w:rPr>
          <w:lang w:val="en-US"/>
        </w:rPr>
      </w:pPr>
    </w:p>
    <w:sectPr w:rsidR="00002CD2" w:rsidSect="003F57D6">
      <w:pgSz w:w="11909" w:h="16834" w:code="9"/>
      <w:pgMar w:top="709" w:right="989" w:bottom="567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25962"/>
    <w:multiLevelType w:val="multilevel"/>
    <w:tmpl w:val="BE069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D567CB5"/>
    <w:multiLevelType w:val="multilevel"/>
    <w:tmpl w:val="18FCBC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4B37DD5"/>
    <w:multiLevelType w:val="multilevel"/>
    <w:tmpl w:val="D64A6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numFmt w:val="decimal"/>
        <w:lvlText w:val="%1."/>
        <w:lvlJc w:val="left"/>
        <w:rPr>
          <w:rFonts w:cs="Times New Roman"/>
          <w:color w:val="auto"/>
        </w:rPr>
      </w:lvl>
    </w:lvlOverride>
  </w:num>
  <w:num w:numId="4">
    <w:abstractNumId w:val="1"/>
    <w:lvlOverride w:ilvl="0">
      <w:lvl w:ilvl="0">
        <w:numFmt w:val="decimal"/>
        <w:lvlText w:val="%1."/>
        <w:lvlJc w:val="left"/>
        <w:rPr>
          <w:rFonts w:cs="Times New Roman"/>
          <w:color w:val="auto"/>
        </w:rPr>
      </w:lvl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1611"/>
    <w:rsid w:val="00002CD2"/>
    <w:rsid w:val="00020FB6"/>
    <w:rsid w:val="0002424B"/>
    <w:rsid w:val="00057E62"/>
    <w:rsid w:val="00084985"/>
    <w:rsid w:val="000B64FF"/>
    <w:rsid w:val="000B6516"/>
    <w:rsid w:val="000D5912"/>
    <w:rsid w:val="000F22F3"/>
    <w:rsid w:val="000F41E9"/>
    <w:rsid w:val="00106767"/>
    <w:rsid w:val="00156867"/>
    <w:rsid w:val="001B0989"/>
    <w:rsid w:val="001C17B5"/>
    <w:rsid w:val="001C6142"/>
    <w:rsid w:val="001E6D5E"/>
    <w:rsid w:val="00203E8C"/>
    <w:rsid w:val="002518AB"/>
    <w:rsid w:val="002643C0"/>
    <w:rsid w:val="00266DDA"/>
    <w:rsid w:val="00271611"/>
    <w:rsid w:val="00287404"/>
    <w:rsid w:val="002B5F1C"/>
    <w:rsid w:val="002B7F09"/>
    <w:rsid w:val="00300CDB"/>
    <w:rsid w:val="003173AF"/>
    <w:rsid w:val="00384DBD"/>
    <w:rsid w:val="003B2056"/>
    <w:rsid w:val="003B3163"/>
    <w:rsid w:val="003E6152"/>
    <w:rsid w:val="003F42E5"/>
    <w:rsid w:val="003F57D6"/>
    <w:rsid w:val="0040579A"/>
    <w:rsid w:val="00474011"/>
    <w:rsid w:val="00492723"/>
    <w:rsid w:val="00493C72"/>
    <w:rsid w:val="004E7017"/>
    <w:rsid w:val="004F2E1D"/>
    <w:rsid w:val="005218C1"/>
    <w:rsid w:val="0052194A"/>
    <w:rsid w:val="00593171"/>
    <w:rsid w:val="00597C90"/>
    <w:rsid w:val="005A06A6"/>
    <w:rsid w:val="005B7C8E"/>
    <w:rsid w:val="005C26ED"/>
    <w:rsid w:val="005C71BF"/>
    <w:rsid w:val="005D530F"/>
    <w:rsid w:val="005D60B6"/>
    <w:rsid w:val="005E4EA5"/>
    <w:rsid w:val="00602CA6"/>
    <w:rsid w:val="00605CD7"/>
    <w:rsid w:val="00610058"/>
    <w:rsid w:val="00677AD5"/>
    <w:rsid w:val="00685374"/>
    <w:rsid w:val="006E254C"/>
    <w:rsid w:val="006F2CAF"/>
    <w:rsid w:val="006F7BD3"/>
    <w:rsid w:val="007170EF"/>
    <w:rsid w:val="00731B9C"/>
    <w:rsid w:val="00742E4D"/>
    <w:rsid w:val="00751A01"/>
    <w:rsid w:val="0077279F"/>
    <w:rsid w:val="00776F78"/>
    <w:rsid w:val="007A1F21"/>
    <w:rsid w:val="007C0633"/>
    <w:rsid w:val="007C49EA"/>
    <w:rsid w:val="007E3A0D"/>
    <w:rsid w:val="00832B36"/>
    <w:rsid w:val="00841A98"/>
    <w:rsid w:val="008855E1"/>
    <w:rsid w:val="008B5DAD"/>
    <w:rsid w:val="008F562C"/>
    <w:rsid w:val="008F7965"/>
    <w:rsid w:val="009131A3"/>
    <w:rsid w:val="00913691"/>
    <w:rsid w:val="00926343"/>
    <w:rsid w:val="00927361"/>
    <w:rsid w:val="00946543"/>
    <w:rsid w:val="009628DF"/>
    <w:rsid w:val="009640FC"/>
    <w:rsid w:val="00967AEB"/>
    <w:rsid w:val="0099242C"/>
    <w:rsid w:val="009A7BAD"/>
    <w:rsid w:val="009C3287"/>
    <w:rsid w:val="009D49F6"/>
    <w:rsid w:val="00A061E0"/>
    <w:rsid w:val="00A266C1"/>
    <w:rsid w:val="00A42A45"/>
    <w:rsid w:val="00A71095"/>
    <w:rsid w:val="00AA67F6"/>
    <w:rsid w:val="00AF0604"/>
    <w:rsid w:val="00AF705D"/>
    <w:rsid w:val="00B132F2"/>
    <w:rsid w:val="00B13514"/>
    <w:rsid w:val="00B20C48"/>
    <w:rsid w:val="00B211F5"/>
    <w:rsid w:val="00B30338"/>
    <w:rsid w:val="00B30DC2"/>
    <w:rsid w:val="00B44623"/>
    <w:rsid w:val="00B45C40"/>
    <w:rsid w:val="00B71D31"/>
    <w:rsid w:val="00B81E34"/>
    <w:rsid w:val="00B847FA"/>
    <w:rsid w:val="00B93E23"/>
    <w:rsid w:val="00BA5377"/>
    <w:rsid w:val="00BC3940"/>
    <w:rsid w:val="00BC5DEA"/>
    <w:rsid w:val="00BE73D2"/>
    <w:rsid w:val="00C353F8"/>
    <w:rsid w:val="00C55A29"/>
    <w:rsid w:val="00C63588"/>
    <w:rsid w:val="00C73CB7"/>
    <w:rsid w:val="00C73E68"/>
    <w:rsid w:val="00C95D79"/>
    <w:rsid w:val="00CC3E13"/>
    <w:rsid w:val="00CD1070"/>
    <w:rsid w:val="00CD20F7"/>
    <w:rsid w:val="00CD417A"/>
    <w:rsid w:val="00D05396"/>
    <w:rsid w:val="00D261D5"/>
    <w:rsid w:val="00D431AE"/>
    <w:rsid w:val="00D47D85"/>
    <w:rsid w:val="00D80785"/>
    <w:rsid w:val="00D92E98"/>
    <w:rsid w:val="00DA665D"/>
    <w:rsid w:val="00DB25D9"/>
    <w:rsid w:val="00DE3067"/>
    <w:rsid w:val="00DE5800"/>
    <w:rsid w:val="00DF0220"/>
    <w:rsid w:val="00DF460F"/>
    <w:rsid w:val="00DF4A10"/>
    <w:rsid w:val="00DF677B"/>
    <w:rsid w:val="00E41A81"/>
    <w:rsid w:val="00EC0F20"/>
    <w:rsid w:val="00EC62C0"/>
    <w:rsid w:val="00EF15F3"/>
    <w:rsid w:val="00F249AF"/>
    <w:rsid w:val="00F27D62"/>
    <w:rsid w:val="00F41893"/>
    <w:rsid w:val="00F54CA3"/>
    <w:rsid w:val="00FC5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E1D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271611"/>
    <w:pPr>
      <w:spacing w:before="100" w:beforeAutospacing="1" w:after="100" w:afterAutospacing="1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3691"/>
    <w:rPr>
      <w:rFonts w:ascii="Cambria" w:hAnsi="Cambria" w:cs="Times New Roman"/>
      <w:b/>
      <w:kern w:val="32"/>
      <w:sz w:val="32"/>
      <w:lang w:val="en-US" w:eastAsia="en-US"/>
    </w:rPr>
  </w:style>
  <w:style w:type="paragraph" w:styleId="NormalWeb">
    <w:name w:val="Normal (Web)"/>
    <w:basedOn w:val="Normal"/>
    <w:uiPriority w:val="99"/>
    <w:rsid w:val="00271611"/>
    <w:pPr>
      <w:spacing w:before="100" w:beforeAutospacing="1" w:after="100" w:afterAutospacing="1"/>
    </w:pPr>
    <w:rPr>
      <w:lang w:val="ru-RU" w:eastAsia="ru-RU"/>
    </w:rPr>
  </w:style>
  <w:style w:type="paragraph" w:styleId="BalloonText">
    <w:name w:val="Balloon Text"/>
    <w:basedOn w:val="Normal"/>
    <w:link w:val="BalloonTextChar"/>
    <w:uiPriority w:val="99"/>
    <w:rsid w:val="0010676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06767"/>
    <w:rPr>
      <w:rFonts w:ascii="Tahoma" w:hAnsi="Tahoma" w:cs="Times New Roman"/>
      <w:sz w:val="16"/>
      <w:lang w:val="en-US" w:eastAsia="en-US"/>
    </w:rPr>
  </w:style>
  <w:style w:type="character" w:customStyle="1" w:styleId="apple-style-span">
    <w:name w:val="apple-style-span"/>
    <w:uiPriority w:val="99"/>
    <w:rsid w:val="009D49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9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alpclub.btf.ru/reports/asan/photos/shema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11</Pages>
  <Words>1191</Words>
  <Characters>6790</Characters>
  <Application>Microsoft Office Outlook</Application>
  <DocSecurity>0</DocSecurity>
  <Lines>0</Lines>
  <Paragraphs>0</Paragraphs>
  <ScaleCrop>false</ScaleCrop>
  <Company>RENAULT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восхождении</dc:title>
  <dc:subject/>
  <dc:creator>au18999</dc:creator>
  <cp:keywords/>
  <dc:description/>
  <cp:lastModifiedBy>AU18999</cp:lastModifiedBy>
  <cp:revision>3</cp:revision>
  <dcterms:created xsi:type="dcterms:W3CDTF">2012-10-26T10:20:00Z</dcterms:created>
  <dcterms:modified xsi:type="dcterms:W3CDTF">2012-11-02T13:30:00Z</dcterms:modified>
</cp:coreProperties>
</file>